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FFE5" w14:textId="502DB427" w:rsidR="00ED1650" w:rsidRDefault="00D4144F" w:rsidP="00854E4C">
      <w:bookmarkStart w:id="0" w:name="_Toc513820695"/>
      <w:bookmarkStart w:id="1" w:name="_Toc514059668"/>
      <w:bookmarkStart w:id="2" w:name="_Toc514059669"/>
      <w:r>
        <w:rPr>
          <w:noProof/>
        </w:rPr>
        <w:drawing>
          <wp:inline distT="0" distB="0" distL="0" distR="0" wp14:anchorId="04652A3E" wp14:editId="73950E22">
            <wp:extent cx="5935579" cy="1863917"/>
            <wp:effectExtent l="0" t="0" r="8255" b="3175"/>
            <wp:docPr id="1855310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0283" name="Picture 1855310283"/>
                    <pic:cNvPicPr/>
                  </pic:nvPicPr>
                  <pic:blipFill>
                    <a:blip r:embed="rId8">
                      <a:extLst>
                        <a:ext uri="{28A0092B-C50C-407E-A947-70E740481C1C}">
                          <a14:useLocalDpi xmlns:a14="http://schemas.microsoft.com/office/drawing/2010/main" val="0"/>
                        </a:ext>
                      </a:extLst>
                    </a:blip>
                    <a:stretch>
                      <a:fillRect/>
                    </a:stretch>
                  </pic:blipFill>
                  <pic:spPr>
                    <a:xfrm>
                      <a:off x="0" y="0"/>
                      <a:ext cx="5970440" cy="1874864"/>
                    </a:xfrm>
                    <a:prstGeom prst="rect">
                      <a:avLst/>
                    </a:prstGeom>
                  </pic:spPr>
                </pic:pic>
              </a:graphicData>
            </a:graphic>
          </wp:inline>
        </w:drawing>
      </w:r>
    </w:p>
    <w:p w14:paraId="13773B85" w14:textId="788B583C" w:rsidR="00854E4C" w:rsidRPr="00854E4C" w:rsidRDefault="00854E4C" w:rsidP="00D4144F">
      <w:pPr>
        <w:pStyle w:val="Title"/>
      </w:pPr>
      <w:r w:rsidRPr="00854E4C">
        <w:t>Autonomate: future mobility</w:t>
      </w:r>
    </w:p>
    <w:p w14:paraId="60330840" w14:textId="77777777" w:rsidR="00854E4C" w:rsidRPr="00854E4C" w:rsidRDefault="00854E4C" w:rsidP="00854E4C">
      <w:r w:rsidRPr="00854E4C">
        <w:t>Years 9-10</w:t>
      </w:r>
    </w:p>
    <w:p w14:paraId="20D05C2A" w14:textId="77777777" w:rsidR="00854E4C" w:rsidRPr="00854E4C" w:rsidRDefault="00854E4C" w:rsidP="00D4144F">
      <w:pPr>
        <w:pStyle w:val="Heading1"/>
      </w:pPr>
      <w:r w:rsidRPr="00854E4C">
        <w:t>Unit outline</w:t>
      </w:r>
    </w:p>
    <w:p w14:paraId="746C73B9" w14:textId="7C698339" w:rsidR="00854E4C" w:rsidRPr="00854E4C" w:rsidRDefault="00854E4C" w:rsidP="00854E4C">
      <w:r w:rsidRPr="00854E4C">
        <w:t>Students will use design thinking to explore technologies used in future transport and mobility.</w:t>
      </w:r>
    </w:p>
    <w:p w14:paraId="7FA07072" w14:textId="165EE6C6" w:rsidR="00854E4C" w:rsidRPr="00854E4C" w:rsidRDefault="00854E4C" w:rsidP="00854E4C">
      <w:r w:rsidRPr="00854E4C">
        <w:t>This unit can be carried out over 2-3 weeks or adjusted to be part of a wider inquiry. Students do not need to complete every task.</w:t>
      </w:r>
      <w:r w:rsidR="00B64712">
        <w:t xml:space="preserve"> Teachers can decide how much time to spend on each module.</w:t>
      </w:r>
    </w:p>
    <w:p w14:paraId="4906C983" w14:textId="77777777" w:rsidR="00854E4C" w:rsidRPr="00854E4C" w:rsidRDefault="00854E4C" w:rsidP="00B64712">
      <w:pPr>
        <w:pStyle w:val="Heading3"/>
      </w:pPr>
      <w:r w:rsidRPr="00854E4C">
        <w:t>Activity Description</w:t>
      </w:r>
    </w:p>
    <w:p w14:paraId="246D896C" w14:textId="77777777" w:rsidR="00854E4C" w:rsidRPr="00854E4C" w:rsidRDefault="00854E4C" w:rsidP="00854E4C">
      <w:r w:rsidRPr="00854E4C">
        <w:t>Students work in teams to research, brainstorm, develop and build ideas for the future of mobility. They will develop a solution and share it with the class.</w:t>
      </w:r>
    </w:p>
    <w:p w14:paraId="193DBE1E" w14:textId="77777777" w:rsidR="00854E4C" w:rsidRPr="00854E4C" w:rsidRDefault="00854E4C" w:rsidP="00B64712">
      <w:pPr>
        <w:pStyle w:val="Heading3"/>
      </w:pPr>
      <w:r w:rsidRPr="00854E4C">
        <w:t>Teaching Rationale</w:t>
      </w:r>
    </w:p>
    <w:p w14:paraId="70B33C1E" w14:textId="1B26A82F" w:rsidR="00854E4C" w:rsidRDefault="00854E4C" w:rsidP="00854E4C">
      <w:r w:rsidRPr="00854E4C">
        <w:t xml:space="preserve">AutonoMate engages students on the topic of autonomous vehicles as an example of </w:t>
      </w:r>
      <w:r w:rsidR="00885762">
        <w:t xml:space="preserve">how new </w:t>
      </w:r>
      <w:r w:rsidRPr="00854E4C">
        <w:t>technology in the transport sector may change people’s lives. Lessons include critical and creative thinking to examine the impacts of this emerging technology.</w:t>
      </w:r>
    </w:p>
    <w:p w14:paraId="7D23E7E9" w14:textId="77777777" w:rsidR="00AC6749" w:rsidRPr="00854E4C" w:rsidRDefault="00AC6749" w:rsidP="00AC6749">
      <w:r w:rsidRPr="00AC6749">
        <w:rPr>
          <w:rStyle w:val="Heading2Char"/>
        </w:rPr>
        <w:t>Running the</w:t>
      </w:r>
      <w:r w:rsidRPr="00854E4C">
        <w:t xml:space="preserve"> </w:t>
      </w:r>
      <w:r w:rsidRPr="00C66040">
        <w:rPr>
          <w:rStyle w:val="Heading2Char"/>
        </w:rPr>
        <w:t>modules</w:t>
      </w:r>
    </w:p>
    <w:p w14:paraId="6584D28C" w14:textId="77777777" w:rsidR="00AC6749" w:rsidRPr="00854E4C" w:rsidRDefault="00AC6749" w:rsidP="002A5A6F">
      <w:pPr>
        <w:pStyle w:val="ListParagraph"/>
        <w:numPr>
          <w:ilvl w:val="0"/>
          <w:numId w:val="11"/>
        </w:numPr>
      </w:pPr>
      <w:r w:rsidRPr="00854E4C">
        <w:t>Students form into small groups to conduct their inquiry.</w:t>
      </w:r>
    </w:p>
    <w:p w14:paraId="338E3D45" w14:textId="77777777" w:rsidR="00AC6749" w:rsidRPr="00854E4C" w:rsidRDefault="00AC6749" w:rsidP="002A5A6F">
      <w:pPr>
        <w:pStyle w:val="ListParagraph"/>
        <w:numPr>
          <w:ilvl w:val="0"/>
          <w:numId w:val="11"/>
        </w:numPr>
      </w:pPr>
      <w:r w:rsidRPr="00854E4C">
        <w:t>Need device to undertake internet research.</w:t>
      </w:r>
    </w:p>
    <w:p w14:paraId="72D155EE" w14:textId="77777777" w:rsidR="00AC6749" w:rsidRPr="00854E4C" w:rsidRDefault="00AC6749" w:rsidP="002A5A6F">
      <w:pPr>
        <w:pStyle w:val="ListParagraph"/>
        <w:numPr>
          <w:ilvl w:val="0"/>
          <w:numId w:val="11"/>
        </w:numPr>
      </w:pPr>
      <w:r w:rsidRPr="00854E4C">
        <w:t>Option for groups to present to their class as final activity.</w:t>
      </w:r>
    </w:p>
    <w:p w14:paraId="27164615" w14:textId="1F8A4FBE" w:rsidR="00854E4C" w:rsidRPr="00854E4C" w:rsidRDefault="005E16AC" w:rsidP="005E16AC">
      <w:pPr>
        <w:pStyle w:val="Heading2"/>
      </w:pPr>
      <w:r>
        <w:t>Curriculum links</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715"/>
      </w:tblGrid>
      <w:tr w:rsidR="00854E4C" w:rsidRPr="00854E4C" w14:paraId="25E6B734" w14:textId="77777777" w:rsidTr="0021562F">
        <w:tc>
          <w:tcPr>
            <w:tcW w:w="1023" w:type="pct"/>
            <w:shd w:val="clear" w:color="auto" w:fill="19456B"/>
          </w:tcPr>
          <w:p w14:paraId="29BFFF9D" w14:textId="77777777" w:rsidR="00854E4C" w:rsidRPr="00E2509D" w:rsidRDefault="00854E4C" w:rsidP="00E2509D">
            <w:pPr>
              <w:spacing w:before="120"/>
              <w:rPr>
                <w:b/>
                <w:bCs/>
                <w:color w:val="FFFFFF" w:themeColor="background1"/>
              </w:rPr>
            </w:pPr>
            <w:r w:rsidRPr="00E2509D">
              <w:rPr>
                <w:b/>
                <w:bCs/>
                <w:color w:val="FFFFFF" w:themeColor="background1"/>
              </w:rPr>
              <w:t>Area</w:t>
            </w:r>
          </w:p>
        </w:tc>
        <w:tc>
          <w:tcPr>
            <w:tcW w:w="3977" w:type="pct"/>
            <w:shd w:val="clear" w:color="auto" w:fill="19456B"/>
          </w:tcPr>
          <w:p w14:paraId="45BE0586" w14:textId="7CB903A7" w:rsidR="00854E4C" w:rsidRPr="00E2509D" w:rsidRDefault="00854E4C" w:rsidP="00E2509D">
            <w:pPr>
              <w:spacing w:before="120"/>
              <w:rPr>
                <w:b/>
                <w:bCs/>
                <w:color w:val="FFFFFF" w:themeColor="background1"/>
              </w:rPr>
            </w:pPr>
            <w:r w:rsidRPr="00E2509D">
              <w:rPr>
                <w:b/>
                <w:bCs/>
                <w:color w:val="FFFFFF" w:themeColor="background1"/>
              </w:rPr>
              <w:t xml:space="preserve">Achievement </w:t>
            </w:r>
            <w:r w:rsidR="005E16AC" w:rsidRPr="00E2509D">
              <w:rPr>
                <w:b/>
                <w:bCs/>
                <w:color w:val="FFFFFF" w:themeColor="background1"/>
              </w:rPr>
              <w:t>o</w:t>
            </w:r>
            <w:r w:rsidRPr="00E2509D">
              <w:rPr>
                <w:b/>
                <w:bCs/>
                <w:color w:val="FFFFFF" w:themeColor="background1"/>
              </w:rPr>
              <w:t>bjective</w:t>
            </w:r>
          </w:p>
        </w:tc>
      </w:tr>
      <w:tr w:rsidR="00854E4C" w:rsidRPr="00854E4C" w14:paraId="79119217" w14:textId="77777777" w:rsidTr="0021562F">
        <w:tc>
          <w:tcPr>
            <w:tcW w:w="1023" w:type="pct"/>
            <w:shd w:val="clear" w:color="auto" w:fill="CDE4F4"/>
          </w:tcPr>
          <w:p w14:paraId="1F0F1159" w14:textId="643522BB" w:rsidR="00854E4C" w:rsidRPr="00854E4C" w:rsidRDefault="00854E4C" w:rsidP="00854E4C">
            <w:r w:rsidRPr="00854E4C">
              <w:t>Social S</w:t>
            </w:r>
            <w:r w:rsidR="005E16AC">
              <w:t>cience</w:t>
            </w:r>
          </w:p>
          <w:p w14:paraId="20193370" w14:textId="77777777" w:rsidR="00854E4C" w:rsidRPr="00854E4C" w:rsidRDefault="00854E4C" w:rsidP="00854E4C">
            <w:r w:rsidRPr="00854E4C">
              <w:t>Level 5</w:t>
            </w:r>
          </w:p>
        </w:tc>
        <w:tc>
          <w:tcPr>
            <w:tcW w:w="3977" w:type="pct"/>
          </w:tcPr>
          <w:p w14:paraId="01D71AB2" w14:textId="77777777" w:rsidR="00854E4C" w:rsidRPr="00DB54A8" w:rsidRDefault="00854E4C" w:rsidP="00854E4C">
            <w:pPr>
              <w:rPr>
                <w:b/>
                <w:bCs/>
              </w:rPr>
            </w:pPr>
            <w:r w:rsidRPr="00DB54A8">
              <w:rPr>
                <w:b/>
                <w:bCs/>
              </w:rPr>
              <w:t>Social Studies</w:t>
            </w:r>
          </w:p>
          <w:p w14:paraId="3427CB53" w14:textId="77777777" w:rsidR="00854E4C" w:rsidRPr="00854E4C" w:rsidRDefault="00854E4C" w:rsidP="002A5A6F">
            <w:pPr>
              <w:pStyle w:val="ListParagraph"/>
              <w:numPr>
                <w:ilvl w:val="0"/>
                <w:numId w:val="7"/>
              </w:numPr>
            </w:pPr>
            <w:r w:rsidRPr="00854E4C">
              <w:t>Understand that people move between places and how this has consequences for the people and the places.</w:t>
            </w:r>
          </w:p>
          <w:p w14:paraId="75AFEC85" w14:textId="77777777" w:rsidR="00854E4C" w:rsidRPr="00854E4C" w:rsidRDefault="00854E4C" w:rsidP="002A5A6F">
            <w:pPr>
              <w:pStyle w:val="ListParagraph"/>
              <w:numPr>
                <w:ilvl w:val="0"/>
                <w:numId w:val="7"/>
              </w:numPr>
            </w:pPr>
            <w:r w:rsidRPr="00854E4C">
              <w:t>Understand how the ideas and actions of people in the past have had a significant impact on people’s lives.</w:t>
            </w:r>
          </w:p>
        </w:tc>
      </w:tr>
      <w:tr w:rsidR="00854E4C" w:rsidRPr="00854E4C" w14:paraId="5E216E9F" w14:textId="77777777" w:rsidTr="0021562F">
        <w:tc>
          <w:tcPr>
            <w:tcW w:w="1023" w:type="pct"/>
            <w:shd w:val="clear" w:color="auto" w:fill="CDE4F4"/>
          </w:tcPr>
          <w:p w14:paraId="321E6C39" w14:textId="77777777" w:rsidR="00854E4C" w:rsidRPr="00854E4C" w:rsidRDefault="00854E4C" w:rsidP="00854E4C">
            <w:r w:rsidRPr="00854E4C">
              <w:t>English</w:t>
            </w:r>
          </w:p>
          <w:p w14:paraId="542AA7E3" w14:textId="77777777" w:rsidR="00854E4C" w:rsidRPr="00854E4C" w:rsidRDefault="00854E4C" w:rsidP="00854E4C">
            <w:r w:rsidRPr="00854E4C">
              <w:t>Level 5</w:t>
            </w:r>
          </w:p>
        </w:tc>
        <w:tc>
          <w:tcPr>
            <w:tcW w:w="3977" w:type="pct"/>
          </w:tcPr>
          <w:p w14:paraId="03779FDC" w14:textId="77777777" w:rsidR="00854E4C" w:rsidRPr="00DB54A8" w:rsidRDefault="00854E4C" w:rsidP="00854E4C">
            <w:pPr>
              <w:rPr>
                <w:b/>
                <w:bCs/>
              </w:rPr>
            </w:pPr>
            <w:r w:rsidRPr="00DB54A8">
              <w:rPr>
                <w:b/>
                <w:bCs/>
              </w:rPr>
              <w:t>Speaking, Writing, and Presenting</w:t>
            </w:r>
          </w:p>
          <w:p w14:paraId="1F3C8015" w14:textId="77777777" w:rsidR="00854E4C" w:rsidRPr="00854E4C" w:rsidRDefault="00854E4C" w:rsidP="00854E4C">
            <w:r w:rsidRPr="00854E4C">
              <w:t>Processes and strategies</w:t>
            </w:r>
          </w:p>
          <w:p w14:paraId="6F0A7234" w14:textId="77777777" w:rsidR="00854E4C" w:rsidRPr="00854E4C" w:rsidRDefault="00854E4C" w:rsidP="002A5A6F">
            <w:pPr>
              <w:pStyle w:val="ListParagraph"/>
              <w:numPr>
                <w:ilvl w:val="0"/>
                <w:numId w:val="8"/>
              </w:numPr>
            </w:pPr>
            <w:r w:rsidRPr="00854E4C">
              <w:lastRenderedPageBreak/>
              <w:t>Students will integrate information, processes and strategies purposefully and confidently to identify, form and express ideas about their solutions and prototypes.</w:t>
            </w:r>
          </w:p>
          <w:p w14:paraId="7ECC2727" w14:textId="77777777" w:rsidR="00854E4C" w:rsidRPr="00854E4C" w:rsidRDefault="00854E4C" w:rsidP="00854E4C">
            <w:r w:rsidRPr="00854E4C">
              <w:t>Ideas</w:t>
            </w:r>
          </w:p>
          <w:p w14:paraId="79070384" w14:textId="77777777" w:rsidR="00854E4C" w:rsidRPr="00854E4C" w:rsidRDefault="00854E4C" w:rsidP="002A5A6F">
            <w:pPr>
              <w:pStyle w:val="ListParagraph"/>
              <w:numPr>
                <w:ilvl w:val="0"/>
                <w:numId w:val="8"/>
              </w:numPr>
            </w:pPr>
            <w:r w:rsidRPr="00854E4C">
              <w:t>Select, develop and communicate how they arrived at their solutions.</w:t>
            </w:r>
          </w:p>
          <w:p w14:paraId="1D1EE501" w14:textId="77777777" w:rsidR="00854E4C" w:rsidRPr="00854E4C" w:rsidRDefault="00854E4C" w:rsidP="002A5A6F">
            <w:pPr>
              <w:pStyle w:val="ListParagraph"/>
              <w:numPr>
                <w:ilvl w:val="0"/>
                <w:numId w:val="8"/>
              </w:numPr>
            </w:pPr>
            <w:r w:rsidRPr="00854E4C">
              <w:t>Use a range of oral, written and visual language features to pitch their ideas.</w:t>
            </w:r>
          </w:p>
          <w:p w14:paraId="45440931" w14:textId="77777777" w:rsidR="00854E4C" w:rsidRPr="00854E4C" w:rsidRDefault="00854E4C" w:rsidP="002A5A6F">
            <w:pPr>
              <w:pStyle w:val="ListParagraph"/>
              <w:numPr>
                <w:ilvl w:val="0"/>
                <w:numId w:val="8"/>
              </w:numPr>
            </w:pPr>
            <w:r w:rsidRPr="00854E4C">
              <w:t>Use an increasing range of vocabulary to communicate precise meaning.</w:t>
            </w:r>
          </w:p>
        </w:tc>
      </w:tr>
      <w:tr w:rsidR="00854E4C" w:rsidRPr="00854E4C" w14:paraId="544D474A" w14:textId="77777777" w:rsidTr="0021562F">
        <w:tc>
          <w:tcPr>
            <w:tcW w:w="1023" w:type="pct"/>
            <w:shd w:val="clear" w:color="auto" w:fill="CDE4F4"/>
          </w:tcPr>
          <w:p w14:paraId="439DB117" w14:textId="77777777" w:rsidR="00854E4C" w:rsidRPr="00854E4C" w:rsidRDefault="00854E4C" w:rsidP="00854E4C">
            <w:r w:rsidRPr="00854E4C">
              <w:lastRenderedPageBreak/>
              <w:t>Technology</w:t>
            </w:r>
          </w:p>
          <w:p w14:paraId="139F8557" w14:textId="77777777" w:rsidR="00854E4C" w:rsidRPr="00854E4C" w:rsidRDefault="00854E4C" w:rsidP="00854E4C">
            <w:r w:rsidRPr="00854E4C">
              <w:t>Level 5</w:t>
            </w:r>
          </w:p>
        </w:tc>
        <w:tc>
          <w:tcPr>
            <w:tcW w:w="3977" w:type="pct"/>
          </w:tcPr>
          <w:p w14:paraId="69CB271B" w14:textId="23EB1C7A" w:rsidR="00854E4C" w:rsidRPr="00DB54A8" w:rsidRDefault="00854E4C" w:rsidP="00854E4C">
            <w:pPr>
              <w:rPr>
                <w:b/>
                <w:bCs/>
              </w:rPr>
            </w:pPr>
            <w:r w:rsidRPr="00DB54A8">
              <w:rPr>
                <w:b/>
                <w:bCs/>
              </w:rPr>
              <w:t>Computation Thinking for Digital Technologies</w:t>
            </w:r>
          </w:p>
          <w:p w14:paraId="31A8221B" w14:textId="77777777" w:rsidR="00854E4C" w:rsidRPr="00854E4C" w:rsidRDefault="00854E4C" w:rsidP="00854E4C">
            <w:r w:rsidRPr="00854E4C">
              <w:t>Progress Outcome 4</w:t>
            </w:r>
          </w:p>
          <w:p w14:paraId="1A3143D9" w14:textId="77777777" w:rsidR="00854E4C" w:rsidRPr="00854E4C" w:rsidRDefault="00854E4C" w:rsidP="002A5A6F">
            <w:pPr>
              <w:pStyle w:val="ListParagraph"/>
              <w:numPr>
                <w:ilvl w:val="0"/>
                <w:numId w:val="9"/>
              </w:numPr>
            </w:pPr>
            <w:r w:rsidRPr="00854E4C">
              <w:t>In authentic contexts and taking account of end-users, students decompose problems to create simple algorithms using the three building blocks of programming: sequence, selection, and iteration.</w:t>
            </w:r>
          </w:p>
          <w:p w14:paraId="6F048DBB" w14:textId="77777777" w:rsidR="00854E4C" w:rsidRPr="00854E4C" w:rsidRDefault="00854E4C" w:rsidP="002A5A6F">
            <w:pPr>
              <w:pStyle w:val="ListParagraph"/>
              <w:numPr>
                <w:ilvl w:val="0"/>
                <w:numId w:val="9"/>
              </w:numPr>
            </w:pPr>
            <w:r w:rsidRPr="00854E4C">
              <w:t>They implement these algorithms by creating programmes that use inputs, outputs, sequence, basic selection using comparative operators, and iteration.</w:t>
            </w:r>
          </w:p>
          <w:p w14:paraId="1CBE3E17" w14:textId="77777777" w:rsidR="00854E4C" w:rsidRPr="00854E4C" w:rsidRDefault="00854E4C" w:rsidP="002A5A6F">
            <w:pPr>
              <w:pStyle w:val="ListParagraph"/>
              <w:numPr>
                <w:ilvl w:val="0"/>
                <w:numId w:val="9"/>
              </w:numPr>
            </w:pPr>
            <w:r w:rsidRPr="00854E4C">
              <w:t>They debug simple algorithms and programmes by identifying when things go wrong with their instructions and correcting them, and they are able to explain why things went wrong and how they fixed them.</w:t>
            </w:r>
          </w:p>
          <w:p w14:paraId="4960B546" w14:textId="77777777" w:rsidR="00854E4C" w:rsidRPr="00DB54A8" w:rsidRDefault="00854E4C" w:rsidP="00854E4C">
            <w:pPr>
              <w:rPr>
                <w:b/>
                <w:bCs/>
              </w:rPr>
            </w:pPr>
            <w:r w:rsidRPr="00DB54A8">
              <w:rPr>
                <w:b/>
                <w:bCs/>
              </w:rPr>
              <w:t>Designing and Developing Digital Outcomes</w:t>
            </w:r>
          </w:p>
          <w:p w14:paraId="1E170BC2" w14:textId="77777777" w:rsidR="00854E4C" w:rsidRPr="00854E4C" w:rsidRDefault="00854E4C" w:rsidP="00854E4C">
            <w:r w:rsidRPr="00854E4C">
              <w:t>Progress Outcome 2</w:t>
            </w:r>
          </w:p>
          <w:p w14:paraId="752AD655" w14:textId="77777777" w:rsidR="00854E4C" w:rsidRPr="00854E4C" w:rsidRDefault="00854E4C" w:rsidP="002A5A6F">
            <w:pPr>
              <w:pStyle w:val="ListParagraph"/>
              <w:numPr>
                <w:ilvl w:val="0"/>
                <w:numId w:val="10"/>
              </w:numPr>
            </w:pPr>
            <w:r w:rsidRPr="00854E4C">
              <w:t>In authentic contexts and taking account of end-users, students make decisions about creating, manipulating, storing, retrieving, sharing, and testing digital content for a specific purpose, given particular parameters, tools and techniques.</w:t>
            </w:r>
          </w:p>
          <w:p w14:paraId="076D7850" w14:textId="77777777" w:rsidR="00854E4C" w:rsidRPr="00854E4C" w:rsidRDefault="00854E4C" w:rsidP="002A5A6F">
            <w:pPr>
              <w:pStyle w:val="ListParagraph"/>
              <w:numPr>
                <w:ilvl w:val="0"/>
                <w:numId w:val="10"/>
              </w:numPr>
            </w:pPr>
            <w:r w:rsidRPr="00854E4C">
              <w:t>They understand that digital devices impact on humans and society and that both the devices and their impact change over time.</w:t>
            </w:r>
          </w:p>
          <w:p w14:paraId="0DAD4B3D" w14:textId="77777777" w:rsidR="00854E4C" w:rsidRPr="00854E4C" w:rsidRDefault="00854E4C" w:rsidP="002A5A6F">
            <w:pPr>
              <w:pStyle w:val="ListParagraph"/>
              <w:numPr>
                <w:ilvl w:val="0"/>
                <w:numId w:val="10"/>
              </w:numPr>
            </w:pPr>
            <w:r w:rsidRPr="00854E4C">
              <w:t>Students identify the specific role of components in a simple input-process-output system and how they work together, and they recognise the “control role” that humans have in the system.</w:t>
            </w:r>
          </w:p>
          <w:p w14:paraId="4C2C2326" w14:textId="77777777" w:rsidR="00854E4C" w:rsidRPr="00854E4C" w:rsidRDefault="00854E4C" w:rsidP="002A5A6F">
            <w:pPr>
              <w:pStyle w:val="ListParagraph"/>
              <w:numPr>
                <w:ilvl w:val="0"/>
                <w:numId w:val="10"/>
              </w:numPr>
            </w:pPr>
            <w:r w:rsidRPr="00854E4C">
              <w:t>They can select from an increasing range of applications and file types to develop outcomes for particular purposes.</w:t>
            </w:r>
          </w:p>
        </w:tc>
      </w:tr>
      <w:tr w:rsidR="00854E4C" w:rsidRPr="00854E4C" w14:paraId="7C7C5CB7" w14:textId="77777777" w:rsidTr="0021562F">
        <w:tc>
          <w:tcPr>
            <w:tcW w:w="1023" w:type="pct"/>
            <w:shd w:val="clear" w:color="auto" w:fill="CDE4F4"/>
          </w:tcPr>
          <w:p w14:paraId="33B4BD99" w14:textId="77777777" w:rsidR="00854E4C" w:rsidRPr="00854E4C" w:rsidRDefault="00854E4C" w:rsidP="00854E4C">
            <w:r w:rsidRPr="00854E4C">
              <w:t>Technology</w:t>
            </w:r>
          </w:p>
          <w:p w14:paraId="37DA56A6" w14:textId="77777777" w:rsidR="00854E4C" w:rsidRPr="00854E4C" w:rsidRDefault="00854E4C" w:rsidP="00854E4C">
            <w:r w:rsidRPr="00854E4C">
              <w:t>Level 5</w:t>
            </w:r>
          </w:p>
        </w:tc>
        <w:tc>
          <w:tcPr>
            <w:tcW w:w="3977" w:type="pct"/>
          </w:tcPr>
          <w:p w14:paraId="4E3ADD65" w14:textId="77777777" w:rsidR="00854E4C" w:rsidRPr="00DB54A8" w:rsidRDefault="00854E4C" w:rsidP="00854E4C">
            <w:pPr>
              <w:rPr>
                <w:b/>
                <w:bCs/>
              </w:rPr>
            </w:pPr>
            <w:r w:rsidRPr="00DB54A8">
              <w:rPr>
                <w:b/>
                <w:bCs/>
              </w:rPr>
              <w:t>Technological Practice</w:t>
            </w:r>
          </w:p>
          <w:p w14:paraId="434C4348" w14:textId="77777777" w:rsidR="00854E4C" w:rsidRPr="00854E4C" w:rsidRDefault="00854E4C" w:rsidP="00854E4C">
            <w:r w:rsidRPr="00854E4C">
              <w:t>Outcome Development and Evaluation</w:t>
            </w:r>
          </w:p>
          <w:p w14:paraId="5FBE07F5" w14:textId="77777777" w:rsidR="00854E4C" w:rsidRPr="00854E4C" w:rsidRDefault="00854E4C" w:rsidP="002A5A6F">
            <w:pPr>
              <w:pStyle w:val="ListParagraph"/>
              <w:numPr>
                <w:ilvl w:val="0"/>
                <w:numId w:val="11"/>
              </w:numPr>
            </w:pPr>
            <w:r w:rsidRPr="00854E4C">
              <w:t>Analyse their own and others’ outcomes to inform the development of ideas for feasible outcomes. Undertake ongoing functional modelling and evaluation that takes account of key stakeholder feedback and trialling in the physical and social environments.</w:t>
            </w:r>
          </w:p>
          <w:p w14:paraId="184423F0" w14:textId="05C7A875" w:rsidR="00854E4C" w:rsidRPr="00DB54A8" w:rsidRDefault="000E7036" w:rsidP="00854E4C">
            <w:pPr>
              <w:rPr>
                <w:b/>
                <w:bCs/>
              </w:rPr>
            </w:pPr>
            <w:r>
              <w:rPr>
                <w:b/>
                <w:bCs/>
              </w:rPr>
              <w:t>Nature of Technology</w:t>
            </w:r>
          </w:p>
          <w:p w14:paraId="0923712D" w14:textId="77777777" w:rsidR="00854E4C" w:rsidRPr="00854E4C" w:rsidRDefault="00854E4C" w:rsidP="00854E4C">
            <w:r w:rsidRPr="00854E4C">
              <w:t>Characteristics of technological outcomes</w:t>
            </w:r>
          </w:p>
          <w:p w14:paraId="2FB98DA9" w14:textId="77777777" w:rsidR="00854E4C" w:rsidRPr="00854E4C" w:rsidRDefault="00854E4C" w:rsidP="002A5A6F">
            <w:pPr>
              <w:pStyle w:val="ListParagraph"/>
              <w:numPr>
                <w:ilvl w:val="0"/>
                <w:numId w:val="11"/>
              </w:numPr>
            </w:pPr>
            <w:r w:rsidRPr="00854E4C">
              <w:t>Understand that technological outcomes are fit for purpose in terms of time and context. Understand the concept of malfunction and how “failure” can inform future outcomes.</w:t>
            </w:r>
          </w:p>
        </w:tc>
      </w:tr>
    </w:tbl>
    <w:p w14:paraId="4D7C5747" w14:textId="77777777" w:rsidR="00AC6749" w:rsidRDefault="00AC6749" w:rsidP="00854E4C">
      <w:pPr>
        <w:rPr>
          <w:rStyle w:val="Heading2Char"/>
        </w:rPr>
      </w:pPr>
    </w:p>
    <w:p w14:paraId="48F3C9A3" w14:textId="77777777" w:rsidR="00854E4C" w:rsidRPr="00854E4C" w:rsidRDefault="00854E4C" w:rsidP="00C66040">
      <w:pPr>
        <w:pStyle w:val="Heading2"/>
      </w:pPr>
      <w:r w:rsidRPr="00854E4C">
        <w:lastRenderedPageBreak/>
        <w:t>Learning Objectives</w:t>
      </w:r>
    </w:p>
    <w:p w14:paraId="4B8B47DC" w14:textId="77777777" w:rsidR="00854E4C" w:rsidRPr="00854E4C" w:rsidRDefault="00854E4C" w:rsidP="00854E4C">
      <w:r w:rsidRPr="00854E4C">
        <w:t>Students will be able to:</w:t>
      </w:r>
    </w:p>
    <w:p w14:paraId="39508E00" w14:textId="29957EFC" w:rsidR="00854E4C" w:rsidRPr="00854E4C" w:rsidRDefault="00C66040" w:rsidP="002A5A6F">
      <w:pPr>
        <w:pStyle w:val="ListParagraph"/>
        <w:numPr>
          <w:ilvl w:val="0"/>
          <w:numId w:val="12"/>
        </w:numPr>
      </w:pPr>
      <w:r>
        <w:t>u</w:t>
      </w:r>
      <w:r w:rsidR="00854E4C" w:rsidRPr="00854E4C">
        <w:t>nderstand the impact of how people move</w:t>
      </w:r>
    </w:p>
    <w:p w14:paraId="62646FFD" w14:textId="67355898" w:rsidR="00854E4C" w:rsidRPr="00854E4C" w:rsidRDefault="00C66040" w:rsidP="002A5A6F">
      <w:pPr>
        <w:pStyle w:val="ListParagraph"/>
        <w:numPr>
          <w:ilvl w:val="0"/>
          <w:numId w:val="12"/>
        </w:numPr>
      </w:pPr>
      <w:r>
        <w:t>i</w:t>
      </w:r>
      <w:r w:rsidR="00854E4C" w:rsidRPr="00854E4C">
        <w:t>dentify the challenges of transporting people across a city or urban setting</w:t>
      </w:r>
    </w:p>
    <w:p w14:paraId="42291C85" w14:textId="43896756" w:rsidR="00854E4C" w:rsidRPr="00854E4C" w:rsidRDefault="00C66040" w:rsidP="002A5A6F">
      <w:pPr>
        <w:pStyle w:val="ListParagraph"/>
        <w:numPr>
          <w:ilvl w:val="0"/>
          <w:numId w:val="12"/>
        </w:numPr>
      </w:pPr>
      <w:r>
        <w:t>d</w:t>
      </w:r>
      <w:r w:rsidR="00854E4C" w:rsidRPr="00854E4C">
        <w:t>esign solutions that take an end-user into accoun</w:t>
      </w:r>
      <w:r w:rsidR="00AC6749">
        <w:t>t</w:t>
      </w:r>
    </w:p>
    <w:p w14:paraId="3E37EB77" w14:textId="094E2264" w:rsidR="00854E4C" w:rsidRPr="00854E4C" w:rsidRDefault="00C66040" w:rsidP="002A5A6F">
      <w:pPr>
        <w:pStyle w:val="ListParagraph"/>
        <w:numPr>
          <w:ilvl w:val="0"/>
          <w:numId w:val="12"/>
        </w:numPr>
      </w:pPr>
      <w:r w:rsidRPr="00854E4C">
        <w:t>understand that technological outcomes are fit for purpose in terms of time and context</w:t>
      </w:r>
    </w:p>
    <w:p w14:paraId="02510335" w14:textId="158A0922" w:rsidR="00854E4C" w:rsidRPr="00854E4C" w:rsidRDefault="00C66040" w:rsidP="002A5A6F">
      <w:pPr>
        <w:pStyle w:val="ListParagraph"/>
        <w:numPr>
          <w:ilvl w:val="0"/>
          <w:numId w:val="12"/>
        </w:numPr>
      </w:pPr>
      <w:r w:rsidRPr="00854E4C">
        <w:t>analyse their own and others’ outcomes to inform the development of ideas for feasible outcomes</w:t>
      </w:r>
    </w:p>
    <w:p w14:paraId="78F4CCF6" w14:textId="385D1EE7" w:rsidR="00854E4C" w:rsidRDefault="00C66040" w:rsidP="002A5A6F">
      <w:pPr>
        <w:pStyle w:val="ListParagraph"/>
        <w:numPr>
          <w:ilvl w:val="0"/>
          <w:numId w:val="12"/>
        </w:numPr>
      </w:pPr>
      <w:r w:rsidRPr="00854E4C">
        <w:t>integrate sources of information, processes and strategies.</w:t>
      </w:r>
    </w:p>
    <w:p w14:paraId="6A603991" w14:textId="6661F889" w:rsidR="001010E9" w:rsidRPr="00854E4C" w:rsidRDefault="001010E9" w:rsidP="001010E9">
      <w:r>
        <w:t>In terms of digital technologies, students will be able to:</w:t>
      </w:r>
    </w:p>
    <w:p w14:paraId="6267E8DC" w14:textId="57889AF3" w:rsidR="00854E4C" w:rsidRPr="00854E4C" w:rsidRDefault="00C66040" w:rsidP="002A5A6F">
      <w:pPr>
        <w:pStyle w:val="ListParagraph"/>
        <w:numPr>
          <w:ilvl w:val="0"/>
          <w:numId w:val="12"/>
        </w:numPr>
      </w:pPr>
      <w:r w:rsidRPr="00854E4C">
        <w:t>write an algorithm (a set of clear and simple instructions that accomplish a task)</w:t>
      </w:r>
    </w:p>
    <w:p w14:paraId="475D3BA1" w14:textId="2EAD4DCC" w:rsidR="00854E4C" w:rsidRPr="00854E4C" w:rsidRDefault="00C66040" w:rsidP="002A5A6F">
      <w:pPr>
        <w:pStyle w:val="ListParagraph"/>
        <w:numPr>
          <w:ilvl w:val="0"/>
          <w:numId w:val="12"/>
        </w:numPr>
      </w:pPr>
      <w:r w:rsidRPr="00854E4C">
        <w:t>identify when an algorithm produces an error (a bug)</w:t>
      </w:r>
    </w:p>
    <w:p w14:paraId="5EC5650E" w14:textId="498E45B4" w:rsidR="00854E4C" w:rsidRPr="00854E4C" w:rsidRDefault="00C66040" w:rsidP="002A5A6F">
      <w:pPr>
        <w:pStyle w:val="ListParagraph"/>
        <w:numPr>
          <w:ilvl w:val="0"/>
          <w:numId w:val="12"/>
        </w:numPr>
      </w:pPr>
      <w:r w:rsidRPr="00854E4C">
        <w:t>understand that debugging is the process of removing bugs from our code</w:t>
      </w:r>
    </w:p>
    <w:p w14:paraId="55C2B48F" w14:textId="047E4929" w:rsidR="00854E4C" w:rsidRPr="00854E4C" w:rsidRDefault="00C66040" w:rsidP="002A5A6F">
      <w:pPr>
        <w:pStyle w:val="ListParagraph"/>
        <w:numPr>
          <w:ilvl w:val="0"/>
          <w:numId w:val="12"/>
        </w:numPr>
      </w:pPr>
      <w:r w:rsidRPr="00854E4C">
        <w:t>complete the process of debugging:</w:t>
      </w:r>
    </w:p>
    <w:p w14:paraId="2995B010" w14:textId="648E8A48" w:rsidR="00854E4C" w:rsidRPr="00854E4C" w:rsidRDefault="00C66040" w:rsidP="002A5A6F">
      <w:pPr>
        <w:pStyle w:val="ListParagraph"/>
        <w:numPr>
          <w:ilvl w:val="1"/>
          <w:numId w:val="12"/>
        </w:numPr>
      </w:pPr>
      <w:r w:rsidRPr="00854E4C">
        <w:t>test the algorithm</w:t>
      </w:r>
    </w:p>
    <w:p w14:paraId="6E900EAE" w14:textId="4B5BEA1C" w:rsidR="00854E4C" w:rsidRPr="00854E4C" w:rsidRDefault="00C66040" w:rsidP="002A5A6F">
      <w:pPr>
        <w:pStyle w:val="ListParagraph"/>
        <w:numPr>
          <w:ilvl w:val="1"/>
          <w:numId w:val="12"/>
        </w:numPr>
      </w:pPr>
      <w:r w:rsidRPr="00854E4C">
        <w:t>identify the point in your algorithm where a bug occurs</w:t>
      </w:r>
    </w:p>
    <w:p w14:paraId="2790243F" w14:textId="20311AFA" w:rsidR="00854E4C" w:rsidRPr="00854E4C" w:rsidRDefault="00C66040" w:rsidP="002A5A6F">
      <w:pPr>
        <w:pStyle w:val="ListParagraph"/>
        <w:numPr>
          <w:ilvl w:val="1"/>
          <w:numId w:val="12"/>
        </w:numPr>
      </w:pPr>
      <w:r w:rsidRPr="00854E4C">
        <w:t>fix the bug</w:t>
      </w:r>
    </w:p>
    <w:p w14:paraId="5FCB4240" w14:textId="16E4A464" w:rsidR="00854E4C" w:rsidRPr="00854E4C" w:rsidRDefault="00C66040" w:rsidP="002A5A6F">
      <w:pPr>
        <w:pStyle w:val="ListParagraph"/>
        <w:numPr>
          <w:ilvl w:val="0"/>
          <w:numId w:val="12"/>
        </w:numPr>
      </w:pPr>
      <w:r w:rsidRPr="00854E4C">
        <w:t>repeat these steps until desired result is achieved</w:t>
      </w:r>
    </w:p>
    <w:p w14:paraId="13B98864" w14:textId="5C835350" w:rsidR="00854E4C" w:rsidRPr="00854E4C" w:rsidRDefault="00C66040" w:rsidP="002A5A6F">
      <w:pPr>
        <w:pStyle w:val="ListParagraph"/>
        <w:numPr>
          <w:ilvl w:val="0"/>
          <w:numId w:val="12"/>
        </w:numPr>
      </w:pPr>
      <w:r w:rsidRPr="00854E4C">
        <w:t>understand that some algorithms are more efficient than others</w:t>
      </w:r>
    </w:p>
    <w:p w14:paraId="4FB21076" w14:textId="35200CBD" w:rsidR="00854E4C" w:rsidRPr="00854E4C" w:rsidRDefault="00C66040" w:rsidP="002A5A6F">
      <w:pPr>
        <w:pStyle w:val="ListParagraph"/>
        <w:numPr>
          <w:ilvl w:val="0"/>
          <w:numId w:val="12"/>
        </w:numPr>
      </w:pPr>
      <w:r w:rsidRPr="00854E4C">
        <w:t>understand that conditionals let us run different code in different situations</w:t>
      </w:r>
    </w:p>
    <w:p w14:paraId="7D2E582E" w14:textId="71CE90ED" w:rsidR="00854E4C" w:rsidRPr="00854E4C" w:rsidRDefault="00C66040" w:rsidP="002A5A6F">
      <w:pPr>
        <w:pStyle w:val="ListParagraph"/>
        <w:numPr>
          <w:ilvl w:val="0"/>
          <w:numId w:val="12"/>
        </w:numPr>
      </w:pPr>
      <w:r w:rsidRPr="00854E4C">
        <w:t>understand the concept of malfunction and how “failure” can inform future outcomes.</w:t>
      </w:r>
    </w:p>
    <w:p w14:paraId="75F9CA54" w14:textId="77777777" w:rsidR="00854E4C" w:rsidRPr="00854E4C" w:rsidRDefault="00854E4C" w:rsidP="00854E4C"/>
    <w:p w14:paraId="2482A495" w14:textId="77777777" w:rsidR="009A1424" w:rsidRDefault="009A1424">
      <w:pPr>
        <w:spacing w:line="240" w:lineRule="atLeast"/>
      </w:pPr>
      <w:r>
        <w:br w:type="page"/>
      </w:r>
    </w:p>
    <w:p w14:paraId="0AD3EED5" w14:textId="5BA35863" w:rsidR="00854E4C" w:rsidRPr="00854E4C" w:rsidRDefault="00854E4C" w:rsidP="009A1424">
      <w:pPr>
        <w:pStyle w:val="Heading1"/>
      </w:pPr>
      <w:r w:rsidRPr="00854E4C">
        <w:lastRenderedPageBreak/>
        <w:t>Module 1: immersion</w:t>
      </w:r>
    </w:p>
    <w:p w14:paraId="21DEF3A6" w14:textId="48EA4FCB" w:rsidR="00854E4C" w:rsidRPr="00854E4C" w:rsidRDefault="00854E4C" w:rsidP="00854E4C">
      <w:r w:rsidRPr="00854E4C">
        <w:t>The goal of providing students with the topics</w:t>
      </w:r>
      <w:r w:rsidR="00142DCF">
        <w:t xml:space="preserve"> below</w:t>
      </w:r>
      <w:r w:rsidRPr="00854E4C">
        <w:t xml:space="preserve"> is to demonstrate and develop divergent open-ended thinking, given that transport and mobility is a complex challenge.</w:t>
      </w:r>
    </w:p>
    <w:p w14:paraId="0135E679" w14:textId="77777777" w:rsidR="00854E4C" w:rsidRPr="00854E4C" w:rsidRDefault="00854E4C" w:rsidP="00854E4C">
      <w:r w:rsidRPr="00854E4C">
        <w:t>These are some of the issues impacting us now, what agency do we have to make an impact that positively impacts future generations?</w:t>
      </w:r>
    </w:p>
    <w:p w14:paraId="0BD76828" w14:textId="77777777" w:rsidR="00854E4C" w:rsidRPr="00854E4C" w:rsidRDefault="00854E4C" w:rsidP="00854E4C">
      <w:r w:rsidRPr="00854E4C">
        <w:t>Students form Design and Development teams and assume roles to tackle the challenges.</w:t>
      </w:r>
    </w:p>
    <w:p w14:paraId="61C382D9" w14:textId="77777777" w:rsidR="00854E4C" w:rsidRPr="00854E4C" w:rsidRDefault="00854E4C" w:rsidP="009A1424">
      <w:pPr>
        <w:pStyle w:val="Heading2"/>
      </w:pPr>
      <w:r w:rsidRPr="00854E4C">
        <w:t>Learning intentions</w:t>
      </w:r>
    </w:p>
    <w:p w14:paraId="247FACA4" w14:textId="5713E50B" w:rsidR="00854E4C" w:rsidRPr="00854E4C" w:rsidRDefault="009A1424" w:rsidP="002A5A6F">
      <w:pPr>
        <w:pStyle w:val="ListParagraph"/>
        <w:numPr>
          <w:ilvl w:val="0"/>
          <w:numId w:val="13"/>
        </w:numPr>
      </w:pPr>
      <w:r w:rsidRPr="00854E4C">
        <w:t>understand the impact of how people move</w:t>
      </w:r>
    </w:p>
    <w:p w14:paraId="510EDDA7" w14:textId="19126CCC" w:rsidR="00854E4C" w:rsidRPr="00854E4C" w:rsidRDefault="009A1424" w:rsidP="002A5A6F">
      <w:pPr>
        <w:pStyle w:val="ListParagraph"/>
        <w:numPr>
          <w:ilvl w:val="0"/>
          <w:numId w:val="13"/>
        </w:numPr>
      </w:pPr>
      <w:r w:rsidRPr="00854E4C">
        <w:t>identify the challenges of transporting people across a city or urban setting</w:t>
      </w:r>
    </w:p>
    <w:p w14:paraId="425A33D9" w14:textId="5EB01D9B" w:rsidR="00854E4C" w:rsidRPr="00854E4C" w:rsidRDefault="009A1424" w:rsidP="002A5A6F">
      <w:pPr>
        <w:pStyle w:val="ListParagraph"/>
        <w:numPr>
          <w:ilvl w:val="0"/>
          <w:numId w:val="13"/>
        </w:numPr>
      </w:pPr>
      <w:r w:rsidRPr="00854E4C">
        <w:t xml:space="preserve">understand </w:t>
      </w:r>
      <w:r w:rsidR="00854E4C" w:rsidRPr="00854E4C">
        <w:t>how the ideas and actions of others impact our lives</w:t>
      </w:r>
      <w:r>
        <w:t>.</w:t>
      </w:r>
    </w:p>
    <w:p w14:paraId="1983E00E" w14:textId="13AD0C04" w:rsidR="00854E4C" w:rsidRPr="00854E4C" w:rsidRDefault="00854E4C" w:rsidP="009A1424">
      <w:pPr>
        <w:pStyle w:val="Heading2"/>
      </w:pPr>
      <w:r w:rsidRPr="00854E4C">
        <w:t xml:space="preserve">Capturing </w:t>
      </w:r>
      <w:r w:rsidR="007C6A28">
        <w:t>l</w:t>
      </w:r>
      <w:r w:rsidRPr="00854E4C">
        <w:t>earning</w:t>
      </w:r>
    </w:p>
    <w:p w14:paraId="733732DA" w14:textId="77777777" w:rsidR="00854E4C" w:rsidRPr="00854E4C" w:rsidRDefault="00854E4C" w:rsidP="00854E4C">
      <w:r w:rsidRPr="00854E4C">
        <w:t>Expand on this KWHLAQ table to capture students’ thinking throughout the immersion phase. They should end up with a page full of questions, ideas and places to launch their inquiries from. Students should be encouraged to come up with as many questions as they can about the various provocations below.</w:t>
      </w:r>
    </w:p>
    <w:tbl>
      <w:tblPr>
        <w:tblStyle w:val="TableGrid"/>
        <w:tblW w:w="0" w:type="auto"/>
        <w:tblLook w:val="04A0" w:firstRow="1" w:lastRow="0" w:firstColumn="1" w:lastColumn="0" w:noHBand="0" w:noVBand="1"/>
      </w:tblPr>
      <w:tblGrid>
        <w:gridCol w:w="1544"/>
        <w:gridCol w:w="1519"/>
        <w:gridCol w:w="1430"/>
        <w:gridCol w:w="1658"/>
        <w:gridCol w:w="1524"/>
        <w:gridCol w:w="1727"/>
      </w:tblGrid>
      <w:tr w:rsidR="009A1424" w:rsidRPr="00854E4C" w14:paraId="5E288892" w14:textId="77777777" w:rsidTr="009A1424">
        <w:tc>
          <w:tcPr>
            <w:tcW w:w="2479" w:type="dxa"/>
            <w:shd w:val="clear" w:color="auto" w:fill="19456B"/>
          </w:tcPr>
          <w:p w14:paraId="27A6D71F" w14:textId="77777777" w:rsidR="00854E4C" w:rsidRPr="00E2509D" w:rsidRDefault="00854E4C" w:rsidP="00E2509D">
            <w:pPr>
              <w:spacing w:before="120" w:after="120"/>
              <w:rPr>
                <w:b/>
                <w:bCs/>
                <w:color w:val="FFFFFF" w:themeColor="background1"/>
              </w:rPr>
            </w:pPr>
            <w:r w:rsidRPr="00E2509D">
              <w:rPr>
                <w:b/>
                <w:bCs/>
                <w:color w:val="FFFFFF" w:themeColor="background1"/>
              </w:rPr>
              <w:t>K</w:t>
            </w:r>
          </w:p>
        </w:tc>
        <w:tc>
          <w:tcPr>
            <w:tcW w:w="2479" w:type="dxa"/>
            <w:shd w:val="clear" w:color="auto" w:fill="19456B"/>
          </w:tcPr>
          <w:p w14:paraId="469798E7" w14:textId="77777777" w:rsidR="00854E4C" w:rsidRPr="00E2509D" w:rsidRDefault="00854E4C" w:rsidP="00E2509D">
            <w:pPr>
              <w:spacing w:before="120" w:after="120"/>
              <w:rPr>
                <w:b/>
                <w:bCs/>
                <w:color w:val="FFFFFF" w:themeColor="background1"/>
              </w:rPr>
            </w:pPr>
            <w:r w:rsidRPr="00E2509D">
              <w:rPr>
                <w:b/>
                <w:bCs/>
                <w:color w:val="FFFFFF" w:themeColor="background1"/>
              </w:rPr>
              <w:t>W</w:t>
            </w:r>
          </w:p>
        </w:tc>
        <w:tc>
          <w:tcPr>
            <w:tcW w:w="2479" w:type="dxa"/>
            <w:shd w:val="clear" w:color="auto" w:fill="19456B"/>
          </w:tcPr>
          <w:p w14:paraId="40D1AB30" w14:textId="77777777" w:rsidR="00854E4C" w:rsidRPr="00E2509D" w:rsidRDefault="00854E4C" w:rsidP="00E2509D">
            <w:pPr>
              <w:spacing w:before="120" w:after="120"/>
              <w:rPr>
                <w:b/>
                <w:bCs/>
                <w:color w:val="FFFFFF" w:themeColor="background1"/>
              </w:rPr>
            </w:pPr>
            <w:r w:rsidRPr="00E2509D">
              <w:rPr>
                <w:b/>
                <w:bCs/>
                <w:color w:val="FFFFFF" w:themeColor="background1"/>
              </w:rPr>
              <w:t>H</w:t>
            </w:r>
          </w:p>
        </w:tc>
        <w:tc>
          <w:tcPr>
            <w:tcW w:w="2479" w:type="dxa"/>
            <w:shd w:val="clear" w:color="auto" w:fill="19456B"/>
          </w:tcPr>
          <w:p w14:paraId="46A11F0A" w14:textId="77777777" w:rsidR="00854E4C" w:rsidRPr="00E2509D" w:rsidRDefault="00854E4C" w:rsidP="00E2509D">
            <w:pPr>
              <w:spacing w:before="120" w:after="120"/>
              <w:rPr>
                <w:b/>
                <w:bCs/>
                <w:color w:val="FFFFFF" w:themeColor="background1"/>
              </w:rPr>
            </w:pPr>
            <w:r w:rsidRPr="00E2509D">
              <w:rPr>
                <w:b/>
                <w:bCs/>
                <w:color w:val="FFFFFF" w:themeColor="background1"/>
              </w:rPr>
              <w:t>L</w:t>
            </w:r>
          </w:p>
        </w:tc>
        <w:tc>
          <w:tcPr>
            <w:tcW w:w="2479" w:type="dxa"/>
            <w:shd w:val="clear" w:color="auto" w:fill="19456B"/>
          </w:tcPr>
          <w:p w14:paraId="2E308ADD" w14:textId="77777777" w:rsidR="00854E4C" w:rsidRPr="00E2509D" w:rsidRDefault="00854E4C" w:rsidP="00E2509D">
            <w:pPr>
              <w:spacing w:before="120" w:after="120"/>
              <w:rPr>
                <w:b/>
                <w:bCs/>
                <w:color w:val="FFFFFF" w:themeColor="background1"/>
              </w:rPr>
            </w:pPr>
            <w:r w:rsidRPr="00E2509D">
              <w:rPr>
                <w:b/>
                <w:bCs/>
                <w:color w:val="FFFFFF" w:themeColor="background1"/>
              </w:rPr>
              <w:t>A</w:t>
            </w:r>
          </w:p>
        </w:tc>
        <w:tc>
          <w:tcPr>
            <w:tcW w:w="2479" w:type="dxa"/>
            <w:shd w:val="clear" w:color="auto" w:fill="19456B"/>
          </w:tcPr>
          <w:p w14:paraId="174C1E06" w14:textId="77777777" w:rsidR="00854E4C" w:rsidRPr="00E2509D" w:rsidRDefault="00854E4C" w:rsidP="00E2509D">
            <w:pPr>
              <w:spacing w:before="120" w:after="120"/>
              <w:rPr>
                <w:b/>
                <w:bCs/>
                <w:color w:val="FFFFFF" w:themeColor="background1"/>
              </w:rPr>
            </w:pPr>
            <w:r w:rsidRPr="00E2509D">
              <w:rPr>
                <w:b/>
                <w:bCs/>
                <w:color w:val="FFFFFF" w:themeColor="background1"/>
              </w:rPr>
              <w:t>Q</w:t>
            </w:r>
          </w:p>
        </w:tc>
      </w:tr>
      <w:tr w:rsidR="00854E4C" w:rsidRPr="00854E4C" w14:paraId="71865D70" w14:textId="77777777" w:rsidTr="00E20E2E">
        <w:tc>
          <w:tcPr>
            <w:tcW w:w="2479" w:type="dxa"/>
          </w:tcPr>
          <w:p w14:paraId="540C3250" w14:textId="77777777" w:rsidR="00854E4C" w:rsidRPr="00854E4C" w:rsidRDefault="00854E4C" w:rsidP="00854E4C">
            <w:r w:rsidRPr="00854E4C">
              <w:t xml:space="preserve">What do I </w:t>
            </w:r>
            <w:r w:rsidRPr="009A1424">
              <w:rPr>
                <w:b/>
                <w:bCs/>
              </w:rPr>
              <w:t>know</w:t>
            </w:r>
            <w:r w:rsidRPr="00854E4C">
              <w:t>?</w:t>
            </w:r>
          </w:p>
          <w:p w14:paraId="72F308C4" w14:textId="77777777" w:rsidR="00854E4C" w:rsidRPr="00854E4C" w:rsidRDefault="00854E4C" w:rsidP="00854E4C"/>
          <w:p w14:paraId="70A44202" w14:textId="77777777" w:rsidR="00854E4C" w:rsidRPr="00854E4C" w:rsidRDefault="00854E4C" w:rsidP="00854E4C"/>
          <w:p w14:paraId="68853BD6" w14:textId="77777777" w:rsidR="00854E4C" w:rsidRPr="00854E4C" w:rsidRDefault="00854E4C" w:rsidP="00854E4C"/>
        </w:tc>
        <w:tc>
          <w:tcPr>
            <w:tcW w:w="2479" w:type="dxa"/>
          </w:tcPr>
          <w:p w14:paraId="5A557D59" w14:textId="77777777" w:rsidR="00854E4C" w:rsidRDefault="00854E4C" w:rsidP="00854E4C">
            <w:r w:rsidRPr="00854E4C">
              <w:t xml:space="preserve">What do I </w:t>
            </w:r>
            <w:r w:rsidRPr="009A1424">
              <w:rPr>
                <w:b/>
                <w:bCs/>
              </w:rPr>
              <w:t>want</w:t>
            </w:r>
            <w:r w:rsidRPr="00854E4C">
              <w:t xml:space="preserve"> to know?</w:t>
            </w:r>
          </w:p>
          <w:p w14:paraId="2699C657" w14:textId="77777777" w:rsidR="009A1424" w:rsidRDefault="009A1424" w:rsidP="00854E4C"/>
          <w:p w14:paraId="59A66528" w14:textId="77777777" w:rsidR="009A1424" w:rsidRDefault="009A1424" w:rsidP="00854E4C"/>
          <w:p w14:paraId="5536C7CD" w14:textId="77777777" w:rsidR="009A1424" w:rsidRPr="00854E4C" w:rsidRDefault="009A1424" w:rsidP="00854E4C"/>
          <w:p w14:paraId="1CB69BCC" w14:textId="77777777" w:rsidR="00854E4C" w:rsidRPr="00854E4C" w:rsidRDefault="00854E4C" w:rsidP="00854E4C"/>
          <w:p w14:paraId="24839A22" w14:textId="77777777" w:rsidR="00854E4C" w:rsidRPr="00854E4C" w:rsidRDefault="00854E4C" w:rsidP="00854E4C"/>
          <w:p w14:paraId="67BCC698" w14:textId="77777777" w:rsidR="00854E4C" w:rsidRPr="00854E4C" w:rsidRDefault="00854E4C" w:rsidP="00854E4C"/>
        </w:tc>
        <w:tc>
          <w:tcPr>
            <w:tcW w:w="2479" w:type="dxa"/>
          </w:tcPr>
          <w:p w14:paraId="501B908E" w14:textId="77777777" w:rsidR="00854E4C" w:rsidRPr="00854E4C" w:rsidRDefault="00854E4C" w:rsidP="00854E4C">
            <w:r w:rsidRPr="009A1424">
              <w:rPr>
                <w:b/>
                <w:bCs/>
              </w:rPr>
              <w:t>How</w:t>
            </w:r>
            <w:r w:rsidRPr="00854E4C">
              <w:t xml:space="preserve"> will I find out?</w:t>
            </w:r>
          </w:p>
          <w:p w14:paraId="4C858189" w14:textId="77777777" w:rsidR="00854E4C" w:rsidRPr="00854E4C" w:rsidRDefault="00854E4C" w:rsidP="00854E4C"/>
          <w:p w14:paraId="38C73877" w14:textId="77777777" w:rsidR="00854E4C" w:rsidRPr="00854E4C" w:rsidRDefault="00854E4C" w:rsidP="00854E4C"/>
          <w:p w14:paraId="4DCE02F3" w14:textId="77777777" w:rsidR="00854E4C" w:rsidRPr="00854E4C" w:rsidRDefault="00854E4C" w:rsidP="00854E4C"/>
        </w:tc>
        <w:tc>
          <w:tcPr>
            <w:tcW w:w="2479" w:type="dxa"/>
          </w:tcPr>
          <w:p w14:paraId="7353F652" w14:textId="77777777" w:rsidR="00854E4C" w:rsidRPr="00854E4C" w:rsidRDefault="00854E4C" w:rsidP="00854E4C">
            <w:r w:rsidRPr="00854E4C">
              <w:t xml:space="preserve">What have I </w:t>
            </w:r>
            <w:r w:rsidRPr="009A1424">
              <w:rPr>
                <w:b/>
                <w:bCs/>
              </w:rPr>
              <w:t>learned</w:t>
            </w:r>
            <w:r w:rsidRPr="00854E4C">
              <w:t>?</w:t>
            </w:r>
          </w:p>
          <w:p w14:paraId="771DA404" w14:textId="77777777" w:rsidR="00854E4C" w:rsidRPr="00854E4C" w:rsidRDefault="00854E4C" w:rsidP="00854E4C"/>
          <w:p w14:paraId="472A33F3" w14:textId="77777777" w:rsidR="00854E4C" w:rsidRPr="00854E4C" w:rsidRDefault="00854E4C" w:rsidP="00854E4C"/>
          <w:p w14:paraId="3917CCEA" w14:textId="77777777" w:rsidR="00854E4C" w:rsidRPr="00854E4C" w:rsidRDefault="00854E4C" w:rsidP="00854E4C"/>
        </w:tc>
        <w:tc>
          <w:tcPr>
            <w:tcW w:w="2479" w:type="dxa"/>
          </w:tcPr>
          <w:p w14:paraId="611D0C77" w14:textId="77777777" w:rsidR="00854E4C" w:rsidRPr="00854E4C" w:rsidRDefault="00854E4C" w:rsidP="00854E4C">
            <w:r w:rsidRPr="00854E4C">
              <w:t xml:space="preserve">What </w:t>
            </w:r>
            <w:r w:rsidRPr="009A1424">
              <w:rPr>
                <w:b/>
                <w:bCs/>
              </w:rPr>
              <w:t>action</w:t>
            </w:r>
            <w:r w:rsidRPr="00854E4C">
              <w:t xml:space="preserve"> will I take?</w:t>
            </w:r>
          </w:p>
          <w:p w14:paraId="32741ACE" w14:textId="77777777" w:rsidR="00854E4C" w:rsidRPr="00854E4C" w:rsidRDefault="00854E4C" w:rsidP="00854E4C"/>
          <w:p w14:paraId="2B35280E" w14:textId="77777777" w:rsidR="00854E4C" w:rsidRPr="00854E4C" w:rsidRDefault="00854E4C" w:rsidP="00854E4C"/>
          <w:p w14:paraId="314E650C" w14:textId="77777777" w:rsidR="00854E4C" w:rsidRPr="00854E4C" w:rsidRDefault="00854E4C" w:rsidP="00854E4C"/>
        </w:tc>
        <w:tc>
          <w:tcPr>
            <w:tcW w:w="2479" w:type="dxa"/>
          </w:tcPr>
          <w:p w14:paraId="27874D89" w14:textId="77777777" w:rsidR="00854E4C" w:rsidRPr="00854E4C" w:rsidRDefault="00854E4C" w:rsidP="00854E4C">
            <w:r w:rsidRPr="00854E4C">
              <w:t xml:space="preserve">What </w:t>
            </w:r>
            <w:r w:rsidRPr="009A1424">
              <w:rPr>
                <w:b/>
                <w:bCs/>
              </w:rPr>
              <w:t>questions</w:t>
            </w:r>
            <w:r w:rsidRPr="00854E4C">
              <w:t xml:space="preserve"> do I have to ask?</w:t>
            </w:r>
          </w:p>
          <w:p w14:paraId="0CB641E3" w14:textId="77777777" w:rsidR="00854E4C" w:rsidRPr="00854E4C" w:rsidRDefault="00854E4C" w:rsidP="00854E4C"/>
          <w:p w14:paraId="470A4F05" w14:textId="77777777" w:rsidR="00854E4C" w:rsidRPr="00854E4C" w:rsidRDefault="00854E4C" w:rsidP="00854E4C"/>
        </w:tc>
      </w:tr>
    </w:tbl>
    <w:p w14:paraId="15D36C71" w14:textId="77777777" w:rsidR="00854E4C" w:rsidRPr="00854E4C" w:rsidRDefault="00854E4C" w:rsidP="0019143A">
      <w:pPr>
        <w:pStyle w:val="Heading2"/>
      </w:pPr>
      <w:r w:rsidRPr="00854E4C">
        <w:t>Activity 1 – first or last mile</w:t>
      </w:r>
    </w:p>
    <w:p w14:paraId="6AF3E80A" w14:textId="77777777" w:rsidR="00854E4C" w:rsidRPr="00854E4C" w:rsidRDefault="00854E4C" w:rsidP="00854E4C">
      <w:r w:rsidRPr="00854E4C">
        <w:t>‘First Mile Last Mile’ refers to the very beginning or end of an individual trip. For example, a student may catch a bus to school, but walk for the last 5 minutes to reach the school gates. This gap between the bus stop and the school gates is referred to as the ‘Last Mile’.</w:t>
      </w:r>
    </w:p>
    <w:p w14:paraId="2C3420BC" w14:textId="77777777" w:rsidR="0019143A" w:rsidRDefault="00854E4C" w:rsidP="00854E4C">
      <w:r w:rsidRPr="00854E4C">
        <w:t xml:space="preserve">Last mile example: </w:t>
      </w:r>
    </w:p>
    <w:p w14:paraId="2A19C24B" w14:textId="1E0BD9AD" w:rsidR="00854E4C" w:rsidRPr="00854E4C" w:rsidRDefault="00000000" w:rsidP="00854E4C">
      <w:hyperlink r:id="rId9" w:history="1">
        <w:r w:rsidR="00854E4C" w:rsidRPr="00854E4C">
          <w:rPr>
            <w:rStyle w:val="Hyperlink"/>
          </w:rPr>
          <w:t>Delivery person</w:t>
        </w:r>
      </w:hyperlink>
      <w:r w:rsidR="00854E4C" w:rsidRPr="00854E4C">
        <w:t xml:space="preserve"> (YouTube)</w:t>
      </w:r>
    </w:p>
    <w:p w14:paraId="393F780F" w14:textId="77777777" w:rsidR="00854E4C" w:rsidRPr="00854E4C" w:rsidRDefault="00854E4C" w:rsidP="00854E4C">
      <w:r w:rsidRPr="00854E4C">
        <w:t>Activity to develop empathy:</w:t>
      </w:r>
    </w:p>
    <w:p w14:paraId="52EDB5DC" w14:textId="77777777" w:rsidR="00854E4C" w:rsidRPr="00854E4C" w:rsidRDefault="00854E4C" w:rsidP="00854E4C">
      <w:r w:rsidRPr="00854E4C">
        <w:t>Are there activities, duties or jobs at your school that require students to complete a task? (Getting notices, handing in tuck shop money, emptying bins are play time, etc.)</w:t>
      </w:r>
    </w:p>
    <w:p w14:paraId="04668DAB" w14:textId="77777777" w:rsidR="00854E4C" w:rsidRPr="00854E4C" w:rsidRDefault="00854E4C" w:rsidP="00854E4C">
      <w:r w:rsidRPr="00854E4C">
        <w:t>If so, what are the challenges of this for:</w:t>
      </w:r>
    </w:p>
    <w:p w14:paraId="6D559D4E" w14:textId="5622B052" w:rsidR="00854E4C" w:rsidRPr="00854E4C" w:rsidRDefault="0019143A" w:rsidP="002A5A6F">
      <w:pPr>
        <w:pStyle w:val="ListParagraph"/>
        <w:numPr>
          <w:ilvl w:val="0"/>
          <w:numId w:val="14"/>
        </w:numPr>
      </w:pPr>
      <w:r w:rsidRPr="00854E4C">
        <w:t>students</w:t>
      </w:r>
    </w:p>
    <w:p w14:paraId="08809E6B" w14:textId="3C40122D" w:rsidR="00854E4C" w:rsidRPr="00854E4C" w:rsidRDefault="0019143A" w:rsidP="002A5A6F">
      <w:pPr>
        <w:pStyle w:val="ListParagraph"/>
        <w:numPr>
          <w:ilvl w:val="0"/>
          <w:numId w:val="14"/>
        </w:numPr>
      </w:pPr>
      <w:r w:rsidRPr="00854E4C">
        <w:t>teachers</w:t>
      </w:r>
    </w:p>
    <w:p w14:paraId="494A23B2" w14:textId="646E50B1" w:rsidR="00854E4C" w:rsidRPr="00854E4C" w:rsidRDefault="0019143A" w:rsidP="002A5A6F">
      <w:pPr>
        <w:pStyle w:val="ListParagraph"/>
        <w:numPr>
          <w:ilvl w:val="0"/>
          <w:numId w:val="14"/>
        </w:numPr>
      </w:pPr>
      <w:r w:rsidRPr="00854E4C">
        <w:t>parents</w:t>
      </w:r>
    </w:p>
    <w:p w14:paraId="3C483FAD" w14:textId="7EE2D02F" w:rsidR="00854E4C" w:rsidRPr="00854E4C" w:rsidRDefault="0019143A" w:rsidP="002A5A6F">
      <w:pPr>
        <w:pStyle w:val="ListParagraph"/>
        <w:numPr>
          <w:ilvl w:val="0"/>
          <w:numId w:val="14"/>
        </w:numPr>
      </w:pPr>
      <w:r w:rsidRPr="00854E4C">
        <w:t>senior lead</w:t>
      </w:r>
      <w:r w:rsidR="00854E4C" w:rsidRPr="00854E4C">
        <w:t>ership</w:t>
      </w:r>
      <w:r>
        <w:t>.</w:t>
      </w:r>
    </w:p>
    <w:p w14:paraId="3ABFABC9" w14:textId="77777777" w:rsidR="00854E4C" w:rsidRPr="00854E4C" w:rsidRDefault="00854E4C" w:rsidP="00854E4C">
      <w:r w:rsidRPr="00854E4C">
        <w:t>How were these systems developed at your school? Who decides how it gets done? Who benefits? Who loses out?</w:t>
      </w:r>
    </w:p>
    <w:p w14:paraId="662E12FC" w14:textId="77777777" w:rsidR="00854E4C" w:rsidRPr="00854E4C" w:rsidRDefault="00854E4C" w:rsidP="00854E4C">
      <w:r w:rsidRPr="00854E4C">
        <w:lastRenderedPageBreak/>
        <w:t>Bonus Activity: Students create storyboards of the tasks and jobs they complete around the school, home or the community and are encouraged to think about who and what is involved before and after they take on that task.</w:t>
      </w:r>
    </w:p>
    <w:p w14:paraId="109B4D01" w14:textId="77777777" w:rsidR="00854E4C" w:rsidRPr="00854E4C" w:rsidRDefault="00854E4C" w:rsidP="0019143A">
      <w:pPr>
        <w:pStyle w:val="Heading2"/>
      </w:pPr>
      <w:r w:rsidRPr="00854E4C">
        <w:t>Activity 2 – urban transport</w:t>
      </w:r>
    </w:p>
    <w:p w14:paraId="31B3BFCB" w14:textId="77777777" w:rsidR="0019143A" w:rsidRDefault="00854E4C" w:rsidP="00854E4C">
      <w:r w:rsidRPr="00854E4C">
        <w:t xml:space="preserve">Article: </w:t>
      </w:r>
    </w:p>
    <w:p w14:paraId="30E5D1B7" w14:textId="60622F0C" w:rsidR="00854E4C" w:rsidRPr="00854E4C" w:rsidRDefault="00000000" w:rsidP="00854E4C">
      <w:hyperlink r:id="rId10" w:history="1">
        <w:r w:rsidR="00854E4C" w:rsidRPr="00854E4C">
          <w:rPr>
            <w:rStyle w:val="Hyperlink"/>
          </w:rPr>
          <w:t>5 Transportation Issues and Challenges Facing US Cities</w:t>
        </w:r>
      </w:hyperlink>
    </w:p>
    <w:p w14:paraId="7BAB35B7" w14:textId="77777777" w:rsidR="00854E4C" w:rsidRPr="00854E4C" w:rsidRDefault="00854E4C" w:rsidP="00854E4C">
      <w:r w:rsidRPr="00854E4C">
        <w:t>Activity to develop empathy:</w:t>
      </w:r>
    </w:p>
    <w:p w14:paraId="72389E52" w14:textId="77777777" w:rsidR="00854E4C" w:rsidRPr="00854E4C" w:rsidRDefault="00854E4C" w:rsidP="00854E4C">
      <w:r w:rsidRPr="00854E4C">
        <w:t>Students use a screen recording of a Google Map in Street View Mode to narrate a time and place where they faced one of the challenges in the article.</w:t>
      </w:r>
    </w:p>
    <w:p w14:paraId="011E9EE9" w14:textId="77777777" w:rsidR="00854E4C" w:rsidRPr="00854E4C" w:rsidRDefault="00854E4C" w:rsidP="00D0268C">
      <w:pPr>
        <w:pStyle w:val="Heading2"/>
      </w:pPr>
      <w:r w:rsidRPr="00854E4C">
        <w:t>Activity 3 – congestion</w:t>
      </w:r>
    </w:p>
    <w:p w14:paraId="0EC31283" w14:textId="77777777" w:rsidR="00854E4C" w:rsidRPr="00854E4C" w:rsidRDefault="00854E4C" w:rsidP="00854E4C">
      <w:r w:rsidRPr="00854E4C">
        <w:t xml:space="preserve">An outrageous </w:t>
      </w:r>
      <w:hyperlink r:id="rId11" w:history="1">
        <w:r w:rsidRPr="00854E4C">
          <w:rPr>
            <w:rStyle w:val="Hyperlink"/>
          </w:rPr>
          <w:t>example of congestion</w:t>
        </w:r>
      </w:hyperlink>
      <w:r w:rsidRPr="00854E4C">
        <w:t xml:space="preserve"> (YouTube link)</w:t>
      </w:r>
    </w:p>
    <w:p w14:paraId="6CA9D21A" w14:textId="77777777" w:rsidR="00854E4C" w:rsidRPr="00854E4C" w:rsidRDefault="00854E4C" w:rsidP="00854E4C">
      <w:r w:rsidRPr="00854E4C">
        <w:t>Activity to develop empathy:</w:t>
      </w:r>
    </w:p>
    <w:p w14:paraId="49EE22B9" w14:textId="77777777" w:rsidR="00854E4C" w:rsidRPr="00854E4C" w:rsidRDefault="00000000" w:rsidP="00854E4C">
      <w:hyperlink r:id="rId12" w:history="1">
        <w:r w:rsidR="00854E4C" w:rsidRPr="00854E4C">
          <w:rPr>
            <w:rStyle w:val="Hyperlink"/>
          </w:rPr>
          <w:t>The Orange Game – Routing and Deadlocks (instructional PDF)</w:t>
        </w:r>
      </w:hyperlink>
    </w:p>
    <w:p w14:paraId="4FB6EB66" w14:textId="77777777" w:rsidR="00854E4C" w:rsidRPr="00854E4C" w:rsidRDefault="00854E4C" w:rsidP="00854E4C">
      <w:r w:rsidRPr="00854E4C">
        <w:t>Routing and deadlock are problems in many networks, such as road systems, telephone and computer systems. Engineers spend a lot of time figuring out how to solve these problems – and how to design networks that make the problems easier to solve. The aim of this activity is to help your students empathise with this challenge.</w:t>
      </w:r>
    </w:p>
    <w:p w14:paraId="377179E1" w14:textId="77777777" w:rsidR="00854E4C" w:rsidRPr="00854E4C" w:rsidRDefault="00854E4C" w:rsidP="00854E4C">
      <w:r w:rsidRPr="00854E4C">
        <w:t>The aim of this game is not to “solve” the traffic, but to highlight the complexity.</w:t>
      </w:r>
    </w:p>
    <w:p w14:paraId="175D6DB4" w14:textId="67051645" w:rsidR="00854E4C" w:rsidRPr="00854E4C" w:rsidRDefault="00854E4C" w:rsidP="00D0268C">
      <w:pPr>
        <w:pStyle w:val="Heading2"/>
      </w:pPr>
      <w:r w:rsidRPr="00854E4C">
        <w:t xml:space="preserve">Activity </w:t>
      </w:r>
      <w:r w:rsidR="00D0268C">
        <w:t>4</w:t>
      </w:r>
      <w:r w:rsidRPr="00854E4C">
        <w:t xml:space="preserve"> – transport on demand</w:t>
      </w:r>
    </w:p>
    <w:p w14:paraId="7646585F" w14:textId="77777777" w:rsidR="00854E4C" w:rsidRPr="00854E4C" w:rsidRDefault="00854E4C" w:rsidP="00854E4C">
      <w:r w:rsidRPr="00854E4C">
        <w:t>Discover articles: Students use ‘scooter rideshare’ search term on stuff.co.nz to find relevant content:</w:t>
      </w:r>
    </w:p>
    <w:p w14:paraId="03B92761" w14:textId="77777777" w:rsidR="00854E4C" w:rsidRPr="00854E4C" w:rsidRDefault="00000000" w:rsidP="00854E4C">
      <w:hyperlink r:id="rId13" w:history="1">
        <w:r w:rsidR="00854E4C" w:rsidRPr="00854E4C">
          <w:rPr>
            <w:rStyle w:val="Hyperlink"/>
          </w:rPr>
          <w:t>Stuff search results</w:t>
        </w:r>
      </w:hyperlink>
    </w:p>
    <w:p w14:paraId="7128793F" w14:textId="77777777" w:rsidR="00854E4C" w:rsidRPr="00854E4C" w:rsidRDefault="00854E4C" w:rsidP="00854E4C">
      <w:r w:rsidRPr="00854E4C">
        <w:t>Discussion:</w:t>
      </w:r>
    </w:p>
    <w:p w14:paraId="38C04AE4" w14:textId="77777777" w:rsidR="00854E4C" w:rsidRPr="00854E4C" w:rsidRDefault="00854E4C" w:rsidP="002A5A6F">
      <w:pPr>
        <w:pStyle w:val="ListParagraph"/>
        <w:numPr>
          <w:ilvl w:val="0"/>
          <w:numId w:val="15"/>
        </w:numPr>
      </w:pPr>
      <w:r w:rsidRPr="00854E4C">
        <w:t>What are the benefits of transport on demand?</w:t>
      </w:r>
    </w:p>
    <w:p w14:paraId="4405E0F9" w14:textId="77777777" w:rsidR="00854E4C" w:rsidRPr="00854E4C" w:rsidRDefault="00854E4C" w:rsidP="002A5A6F">
      <w:pPr>
        <w:pStyle w:val="ListParagraph"/>
        <w:numPr>
          <w:ilvl w:val="0"/>
          <w:numId w:val="15"/>
        </w:numPr>
      </w:pPr>
      <w:r w:rsidRPr="00854E4C">
        <w:t>What are the challenges of transport on demand?</w:t>
      </w:r>
    </w:p>
    <w:p w14:paraId="3094899F" w14:textId="77777777" w:rsidR="00854E4C" w:rsidRPr="00854E4C" w:rsidRDefault="00854E4C" w:rsidP="002A5A6F">
      <w:pPr>
        <w:pStyle w:val="ListParagraph"/>
        <w:numPr>
          <w:ilvl w:val="0"/>
          <w:numId w:val="15"/>
        </w:numPr>
      </w:pPr>
      <w:r w:rsidRPr="00854E4C">
        <w:t>How much does the cost differ from traditional public transport options?</w:t>
      </w:r>
    </w:p>
    <w:p w14:paraId="4D707872" w14:textId="155EE6DA" w:rsidR="00854E4C" w:rsidRPr="00854E4C" w:rsidRDefault="00854E4C" w:rsidP="00D0268C">
      <w:pPr>
        <w:pStyle w:val="Heading2"/>
      </w:pPr>
      <w:r w:rsidRPr="00854E4C">
        <w:t xml:space="preserve">Activity </w:t>
      </w:r>
      <w:r w:rsidR="00D0268C">
        <w:t>5</w:t>
      </w:r>
      <w:r w:rsidRPr="00854E4C">
        <w:t xml:space="preserve"> – self-driving cars</w:t>
      </w:r>
    </w:p>
    <w:p w14:paraId="6EC98587" w14:textId="77777777" w:rsidR="00854E4C" w:rsidRPr="00854E4C" w:rsidRDefault="00854E4C" w:rsidP="00854E4C">
      <w:r w:rsidRPr="00854E4C">
        <w:t xml:space="preserve">Clip: </w:t>
      </w:r>
      <w:hyperlink r:id="rId14" w:history="1">
        <w:r w:rsidRPr="00854E4C">
          <w:rPr>
            <w:rStyle w:val="Hyperlink"/>
          </w:rPr>
          <w:t>Ethics of Self-Driving Cars</w:t>
        </w:r>
      </w:hyperlink>
      <w:r w:rsidRPr="00854E4C">
        <w:t xml:space="preserve"> (YouTube link)</w:t>
      </w:r>
    </w:p>
    <w:p w14:paraId="44147D42" w14:textId="77777777" w:rsidR="00854E4C" w:rsidRPr="00854E4C" w:rsidRDefault="00854E4C" w:rsidP="00854E4C">
      <w:r w:rsidRPr="00854E4C">
        <w:t>Discussion: What impact will autonomous vehicles have on…</w:t>
      </w:r>
    </w:p>
    <w:p w14:paraId="6116387F" w14:textId="2FA313FC" w:rsidR="00854E4C" w:rsidRPr="00854E4C" w:rsidRDefault="007C6A28" w:rsidP="002A5A6F">
      <w:pPr>
        <w:pStyle w:val="ListParagraph"/>
        <w:numPr>
          <w:ilvl w:val="0"/>
          <w:numId w:val="16"/>
        </w:numPr>
      </w:pPr>
      <w:r w:rsidRPr="00854E4C">
        <w:t>safety?</w:t>
      </w:r>
    </w:p>
    <w:p w14:paraId="2C825314" w14:textId="0123804E" w:rsidR="00854E4C" w:rsidRPr="00854E4C" w:rsidRDefault="007C6A28" w:rsidP="002A5A6F">
      <w:pPr>
        <w:pStyle w:val="ListParagraph"/>
        <w:numPr>
          <w:ilvl w:val="0"/>
          <w:numId w:val="16"/>
        </w:numPr>
      </w:pPr>
      <w:r w:rsidRPr="00854E4C">
        <w:t>jobs?</w:t>
      </w:r>
    </w:p>
    <w:p w14:paraId="1EB9F22C" w14:textId="177491E2" w:rsidR="00854E4C" w:rsidRPr="00854E4C" w:rsidRDefault="007C6A28" w:rsidP="002A5A6F">
      <w:pPr>
        <w:pStyle w:val="ListParagraph"/>
        <w:numPr>
          <w:ilvl w:val="0"/>
          <w:numId w:val="16"/>
        </w:numPr>
      </w:pPr>
      <w:r w:rsidRPr="00854E4C">
        <w:t>communities?</w:t>
      </w:r>
    </w:p>
    <w:p w14:paraId="5E8C3589" w14:textId="4BCD2218" w:rsidR="00854E4C" w:rsidRPr="00854E4C" w:rsidRDefault="007C6A28" w:rsidP="002A5A6F">
      <w:pPr>
        <w:pStyle w:val="ListParagraph"/>
        <w:numPr>
          <w:ilvl w:val="0"/>
          <w:numId w:val="16"/>
        </w:numPr>
      </w:pPr>
      <w:r w:rsidRPr="00854E4C">
        <w:t>drivers?</w:t>
      </w:r>
    </w:p>
    <w:p w14:paraId="43EEA169" w14:textId="77777777" w:rsidR="00854E4C" w:rsidRPr="00854E4C" w:rsidRDefault="00854E4C" w:rsidP="00854E4C">
      <w:r w:rsidRPr="00854E4C">
        <w:t>Discussion: What problems might autonomous vehicles solve…</w:t>
      </w:r>
    </w:p>
    <w:p w14:paraId="34B30E6A" w14:textId="77777777" w:rsidR="00854E4C" w:rsidRPr="00854E4C" w:rsidRDefault="00854E4C" w:rsidP="00854E4C">
      <w:r w:rsidRPr="00854E4C">
        <w:t xml:space="preserve">Use prompts or personas to get students thinking outside of their own life – i.e. someone who needs to get to hospital, someone who is vision impaired and doesn’t have a driver license, </w:t>
      </w:r>
    </w:p>
    <w:p w14:paraId="543CC71B" w14:textId="77777777" w:rsidR="00854E4C" w:rsidRPr="00854E4C" w:rsidRDefault="00854E4C" w:rsidP="00854E4C">
      <w:r w:rsidRPr="00854E4C">
        <w:t>Discussion: What problems might autonomous vehicles create? What will happen to…</w:t>
      </w:r>
    </w:p>
    <w:p w14:paraId="3AAF4567" w14:textId="1D80A565" w:rsidR="00854E4C" w:rsidRPr="00854E4C" w:rsidRDefault="007C6A28" w:rsidP="002A5A6F">
      <w:pPr>
        <w:pStyle w:val="ListParagraph"/>
        <w:numPr>
          <w:ilvl w:val="0"/>
          <w:numId w:val="17"/>
        </w:numPr>
      </w:pPr>
      <w:r w:rsidRPr="00854E4C">
        <w:t>car sales?</w:t>
      </w:r>
    </w:p>
    <w:p w14:paraId="71065E27" w14:textId="5461F2D2" w:rsidR="00854E4C" w:rsidRPr="00854E4C" w:rsidRDefault="007C6A28" w:rsidP="002A5A6F">
      <w:pPr>
        <w:pStyle w:val="ListParagraph"/>
        <w:numPr>
          <w:ilvl w:val="0"/>
          <w:numId w:val="17"/>
        </w:numPr>
      </w:pPr>
      <w:r w:rsidRPr="00854E4C">
        <w:t>parking?</w:t>
      </w:r>
    </w:p>
    <w:p w14:paraId="1C56E0ED" w14:textId="2B78A037" w:rsidR="00854E4C" w:rsidRPr="00854E4C" w:rsidRDefault="007C6A28" w:rsidP="002A5A6F">
      <w:pPr>
        <w:pStyle w:val="ListParagraph"/>
        <w:numPr>
          <w:ilvl w:val="0"/>
          <w:numId w:val="17"/>
        </w:numPr>
      </w:pPr>
      <w:r w:rsidRPr="00854E4C">
        <w:t>learning to drive?</w:t>
      </w:r>
    </w:p>
    <w:p w14:paraId="4BFFA728" w14:textId="2194164B" w:rsidR="00854E4C" w:rsidRPr="00854E4C" w:rsidRDefault="007C6A28" w:rsidP="002A5A6F">
      <w:pPr>
        <w:pStyle w:val="ListParagraph"/>
        <w:numPr>
          <w:ilvl w:val="0"/>
          <w:numId w:val="17"/>
        </w:numPr>
      </w:pPr>
      <w:r w:rsidRPr="00854E4C">
        <w:lastRenderedPageBreak/>
        <w:t>traffic?</w:t>
      </w:r>
    </w:p>
    <w:p w14:paraId="1E316789" w14:textId="77777777" w:rsidR="007C6A28" w:rsidRDefault="00854E4C" w:rsidP="00854E4C">
      <w:r w:rsidRPr="00854E4C">
        <w:t xml:space="preserve">Additional Clip: </w:t>
      </w:r>
    </w:p>
    <w:p w14:paraId="29BC992D" w14:textId="6B5DD4F4" w:rsidR="00854E4C" w:rsidRPr="00854E4C" w:rsidRDefault="00000000" w:rsidP="00854E4C">
      <w:hyperlink r:id="rId15" w:history="1">
        <w:r w:rsidR="00854E4C" w:rsidRPr="00854E4C">
          <w:rPr>
            <w:rStyle w:val="Hyperlink"/>
          </w:rPr>
          <w:t>The Simple Solution to Traffic</w:t>
        </w:r>
      </w:hyperlink>
      <w:r w:rsidR="00854E4C" w:rsidRPr="00854E4C">
        <w:t xml:space="preserve"> (YouTube)</w:t>
      </w:r>
    </w:p>
    <w:p w14:paraId="434D1F8D" w14:textId="2B9249DE" w:rsidR="00854E4C" w:rsidRPr="00854E4C" w:rsidRDefault="00854E4C" w:rsidP="00D0268C">
      <w:pPr>
        <w:pStyle w:val="Heading2"/>
      </w:pPr>
      <w:r w:rsidRPr="00854E4C">
        <w:t xml:space="preserve">Activity </w:t>
      </w:r>
      <w:r w:rsidR="00D0268C">
        <w:t>6</w:t>
      </w:r>
      <w:r w:rsidRPr="00854E4C">
        <w:t xml:space="preserve"> – personal transport experiences</w:t>
      </w:r>
    </w:p>
    <w:p w14:paraId="00C033A7" w14:textId="77777777" w:rsidR="00854E4C" w:rsidRPr="00854E4C" w:rsidRDefault="00854E4C" w:rsidP="00854E4C">
      <w:r w:rsidRPr="00854E4C">
        <w:t>Activity to develop empathy:</w:t>
      </w:r>
    </w:p>
    <w:p w14:paraId="688A2F75" w14:textId="42224F9C" w:rsidR="00854E4C" w:rsidRPr="00854E4C" w:rsidRDefault="00854E4C" w:rsidP="00854E4C">
      <w:r w:rsidRPr="00854E4C">
        <w:t>Students develop storyboards of their wider transport experiences (bus, train, ferry, driving with wh</w:t>
      </w:r>
      <w:r w:rsidR="00CF6005">
        <w:rPr>
          <w:rFonts w:ascii="Calibri" w:hAnsi="Calibri" w:cs="Calibri"/>
        </w:rPr>
        <w:t>ā</w:t>
      </w:r>
      <w:r w:rsidRPr="00854E4C">
        <w:t>nau vs experience on a school trip, e-scooter)</w:t>
      </w:r>
      <w:r w:rsidR="00CF6005">
        <w:t>.</w:t>
      </w:r>
    </w:p>
    <w:p w14:paraId="184B98A3" w14:textId="3954ED70" w:rsidR="00854E4C" w:rsidRPr="00854E4C" w:rsidRDefault="00854E4C" w:rsidP="00854E4C">
      <w:r w:rsidRPr="00854E4C">
        <w:t>Students share their storyboards in groups of 3 – 4</w:t>
      </w:r>
      <w:r w:rsidR="00CF6005">
        <w:t>.</w:t>
      </w:r>
    </w:p>
    <w:p w14:paraId="272B7132" w14:textId="0A25AC65" w:rsidR="00854E4C" w:rsidRDefault="00854E4C" w:rsidP="00854E4C">
      <w:r w:rsidRPr="00854E4C">
        <w:t>Students highlight the positives and challenges using ‘Rose-Bud-Thorn’ framework</w:t>
      </w:r>
      <w:r w:rsidR="00CF6005">
        <w:t>.</w:t>
      </w:r>
    </w:p>
    <w:p w14:paraId="7BBFF986" w14:textId="77777777" w:rsidR="00CF6005" w:rsidRPr="00854E4C" w:rsidRDefault="00CF6005" w:rsidP="00CF6005">
      <w:r w:rsidRPr="00854E4C">
        <w:t>Rose – what are the bright spots</w:t>
      </w:r>
      <w:r>
        <w:t>?</w:t>
      </w:r>
    </w:p>
    <w:p w14:paraId="0ED47AC0" w14:textId="77777777" w:rsidR="00CF6005" w:rsidRPr="00854E4C" w:rsidRDefault="00CF6005" w:rsidP="00CF6005">
      <w:r w:rsidRPr="00854E4C">
        <w:t>Thorn – what are the pain points?</w:t>
      </w:r>
    </w:p>
    <w:p w14:paraId="0875CEFA" w14:textId="77777777" w:rsidR="00CF6005" w:rsidRPr="00854E4C" w:rsidRDefault="00CF6005" w:rsidP="00CF6005">
      <w:r w:rsidRPr="00854E4C">
        <w:t>Bud – what potential is there?</w:t>
      </w:r>
    </w:p>
    <w:p w14:paraId="097A07DE" w14:textId="77777777" w:rsidR="00854E4C" w:rsidRPr="00854E4C" w:rsidRDefault="00854E4C" w:rsidP="007C6A28">
      <w:pPr>
        <w:pStyle w:val="Heading2"/>
      </w:pPr>
      <w:r w:rsidRPr="00854E4C">
        <w:t xml:space="preserve">Extra resources </w:t>
      </w:r>
    </w:p>
    <w:p w14:paraId="298C8347" w14:textId="1E036CE6" w:rsidR="00854E4C" w:rsidRPr="00854E4C" w:rsidRDefault="007C6A28" w:rsidP="007C6A28">
      <w:pPr>
        <w:pStyle w:val="Heading3"/>
      </w:pPr>
      <w:r w:rsidRPr="00854E4C">
        <w:t xml:space="preserve">Storyboard </w:t>
      </w:r>
    </w:p>
    <w:p w14:paraId="0E94F40B" w14:textId="77777777" w:rsidR="00854E4C" w:rsidRPr="00854E4C" w:rsidRDefault="00854E4C" w:rsidP="00854E4C">
      <w:r w:rsidRPr="00854E4C">
        <w:t>Encourage students to explore a different point of view by picking a character or persona and drawing and making noteson the different steps or stages of an experience.</w:t>
      </w:r>
    </w:p>
    <w:tbl>
      <w:tblPr>
        <w:tblStyle w:val="TableGrid"/>
        <w:tblW w:w="0" w:type="auto"/>
        <w:tblLook w:val="04A0" w:firstRow="1" w:lastRow="0" w:firstColumn="1" w:lastColumn="0" w:noHBand="0" w:noVBand="1"/>
      </w:tblPr>
      <w:tblGrid>
        <w:gridCol w:w="2906"/>
        <w:gridCol w:w="253"/>
        <w:gridCol w:w="2978"/>
        <w:gridCol w:w="253"/>
        <w:gridCol w:w="2976"/>
      </w:tblGrid>
      <w:tr w:rsidR="00854E4C" w:rsidRPr="00854E4C" w14:paraId="75C9E10C" w14:textId="77777777" w:rsidTr="00E20E2E">
        <w:tc>
          <w:tcPr>
            <w:tcW w:w="4673"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0362F4C9" w14:textId="77777777" w:rsidR="00854E4C" w:rsidRPr="00854E4C" w:rsidRDefault="00854E4C" w:rsidP="00854E4C">
            <w:r w:rsidRPr="00854E4C">
              <w:t>Create drawing here:</w:t>
            </w:r>
          </w:p>
          <w:p w14:paraId="06556BA2" w14:textId="77777777" w:rsidR="00854E4C" w:rsidRPr="00854E4C" w:rsidRDefault="00854E4C" w:rsidP="00854E4C"/>
          <w:p w14:paraId="160EEA90" w14:textId="77777777" w:rsidR="00854E4C" w:rsidRPr="00854E4C" w:rsidRDefault="00854E4C" w:rsidP="00854E4C"/>
          <w:p w14:paraId="55495F71" w14:textId="77777777" w:rsidR="00854E4C" w:rsidRPr="00854E4C" w:rsidRDefault="00854E4C" w:rsidP="00854E4C"/>
          <w:p w14:paraId="7ADF56AD" w14:textId="77777777" w:rsidR="00854E4C" w:rsidRPr="00854E4C" w:rsidRDefault="00854E4C" w:rsidP="00854E4C"/>
          <w:p w14:paraId="650D28E0" w14:textId="77777777" w:rsidR="00854E4C" w:rsidRPr="00854E4C" w:rsidRDefault="00854E4C" w:rsidP="00854E4C"/>
          <w:p w14:paraId="44E6074B" w14:textId="77777777" w:rsidR="00854E4C" w:rsidRPr="00854E4C" w:rsidRDefault="00854E4C" w:rsidP="00854E4C"/>
          <w:p w14:paraId="47B2B3FE" w14:textId="77777777" w:rsidR="00854E4C" w:rsidRPr="00854E4C" w:rsidRDefault="00854E4C" w:rsidP="00854E4C"/>
          <w:p w14:paraId="2DAFF8C2" w14:textId="77777777" w:rsidR="00854E4C" w:rsidRPr="00854E4C" w:rsidRDefault="00854E4C" w:rsidP="00854E4C"/>
        </w:tc>
        <w:tc>
          <w:tcPr>
            <w:tcW w:w="284" w:type="dxa"/>
            <w:tcBorders>
              <w:top w:val="nil"/>
              <w:left w:val="single" w:sz="18" w:space="0" w:color="19456B" w:themeColor="background2"/>
              <w:bottom w:val="nil"/>
              <w:right w:val="single" w:sz="18" w:space="0" w:color="19456B" w:themeColor="background2"/>
            </w:tcBorders>
          </w:tcPr>
          <w:p w14:paraId="52E6EA04" w14:textId="77777777" w:rsidR="00854E4C" w:rsidRPr="00854E4C" w:rsidRDefault="00854E4C" w:rsidP="00854E4C"/>
        </w:tc>
        <w:tc>
          <w:tcPr>
            <w:tcW w:w="4819"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7FAC767D" w14:textId="77777777" w:rsidR="00854E4C" w:rsidRPr="00854E4C" w:rsidRDefault="00854E4C" w:rsidP="00854E4C">
            <w:r w:rsidRPr="00854E4C">
              <w:t>Create drawing here:</w:t>
            </w:r>
          </w:p>
        </w:tc>
        <w:tc>
          <w:tcPr>
            <w:tcW w:w="284" w:type="dxa"/>
            <w:tcBorders>
              <w:top w:val="nil"/>
              <w:left w:val="single" w:sz="18" w:space="0" w:color="19456B" w:themeColor="background2"/>
              <w:bottom w:val="nil"/>
              <w:right w:val="single" w:sz="18" w:space="0" w:color="19456B" w:themeColor="background2"/>
            </w:tcBorders>
          </w:tcPr>
          <w:p w14:paraId="164A8DDA" w14:textId="77777777" w:rsidR="00854E4C" w:rsidRPr="00854E4C" w:rsidRDefault="00854E4C" w:rsidP="00854E4C"/>
        </w:tc>
        <w:tc>
          <w:tcPr>
            <w:tcW w:w="4814"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4530A229" w14:textId="77777777" w:rsidR="00854E4C" w:rsidRPr="00854E4C" w:rsidRDefault="00854E4C" w:rsidP="00854E4C">
            <w:r w:rsidRPr="00854E4C">
              <w:t>Create drawing here:</w:t>
            </w:r>
          </w:p>
        </w:tc>
      </w:tr>
      <w:tr w:rsidR="00854E4C" w:rsidRPr="00854E4C" w14:paraId="7AEE1B1E" w14:textId="77777777" w:rsidTr="00E20E2E">
        <w:trPr>
          <w:trHeight w:val="77"/>
        </w:trPr>
        <w:tc>
          <w:tcPr>
            <w:tcW w:w="4673" w:type="dxa"/>
            <w:tcBorders>
              <w:top w:val="single" w:sz="18" w:space="0" w:color="19456B" w:themeColor="background2"/>
              <w:left w:val="nil"/>
              <w:bottom w:val="single" w:sz="18" w:space="0" w:color="19456B" w:themeColor="background2"/>
              <w:right w:val="nil"/>
            </w:tcBorders>
          </w:tcPr>
          <w:p w14:paraId="5CCB879D" w14:textId="77777777" w:rsidR="00854E4C" w:rsidRPr="00854E4C" w:rsidRDefault="00854E4C" w:rsidP="00854E4C"/>
        </w:tc>
        <w:tc>
          <w:tcPr>
            <w:tcW w:w="284" w:type="dxa"/>
            <w:tcBorders>
              <w:top w:val="nil"/>
              <w:left w:val="nil"/>
              <w:bottom w:val="nil"/>
              <w:right w:val="nil"/>
            </w:tcBorders>
          </w:tcPr>
          <w:p w14:paraId="071E6E6D" w14:textId="77777777" w:rsidR="00854E4C" w:rsidRPr="00854E4C" w:rsidRDefault="00854E4C" w:rsidP="00854E4C"/>
        </w:tc>
        <w:tc>
          <w:tcPr>
            <w:tcW w:w="4819" w:type="dxa"/>
            <w:tcBorders>
              <w:top w:val="single" w:sz="18" w:space="0" w:color="19456B" w:themeColor="background2"/>
              <w:left w:val="nil"/>
              <w:bottom w:val="single" w:sz="18" w:space="0" w:color="19456B" w:themeColor="background2"/>
              <w:right w:val="nil"/>
            </w:tcBorders>
          </w:tcPr>
          <w:p w14:paraId="357EFDA7" w14:textId="77777777" w:rsidR="00854E4C" w:rsidRPr="00854E4C" w:rsidRDefault="00854E4C" w:rsidP="00854E4C"/>
        </w:tc>
        <w:tc>
          <w:tcPr>
            <w:tcW w:w="284" w:type="dxa"/>
            <w:tcBorders>
              <w:top w:val="nil"/>
              <w:left w:val="nil"/>
              <w:bottom w:val="nil"/>
              <w:right w:val="nil"/>
            </w:tcBorders>
          </w:tcPr>
          <w:p w14:paraId="63D5B008" w14:textId="77777777" w:rsidR="00854E4C" w:rsidRPr="00854E4C" w:rsidRDefault="00854E4C" w:rsidP="00854E4C"/>
        </w:tc>
        <w:tc>
          <w:tcPr>
            <w:tcW w:w="4814" w:type="dxa"/>
            <w:tcBorders>
              <w:top w:val="single" w:sz="18" w:space="0" w:color="19456B" w:themeColor="background2"/>
              <w:left w:val="nil"/>
              <w:bottom w:val="single" w:sz="18" w:space="0" w:color="19456B" w:themeColor="background2"/>
              <w:right w:val="nil"/>
            </w:tcBorders>
          </w:tcPr>
          <w:p w14:paraId="17CEFDDF" w14:textId="77777777" w:rsidR="00854E4C" w:rsidRPr="00854E4C" w:rsidRDefault="00854E4C" w:rsidP="00854E4C"/>
        </w:tc>
      </w:tr>
      <w:tr w:rsidR="00854E4C" w:rsidRPr="00854E4C" w14:paraId="51DAF302" w14:textId="77777777" w:rsidTr="00E20E2E">
        <w:tc>
          <w:tcPr>
            <w:tcW w:w="4673"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1B933633" w14:textId="77777777" w:rsidR="00854E4C" w:rsidRPr="00854E4C" w:rsidRDefault="00854E4C" w:rsidP="00854E4C">
            <w:r w:rsidRPr="00854E4C">
              <w:t>Explain what’s happening here:</w:t>
            </w:r>
          </w:p>
          <w:p w14:paraId="7993165E" w14:textId="77777777" w:rsidR="00854E4C" w:rsidRPr="00854E4C" w:rsidRDefault="00854E4C" w:rsidP="00854E4C"/>
          <w:p w14:paraId="1ACE1E2B" w14:textId="77777777" w:rsidR="00854E4C" w:rsidRPr="00854E4C" w:rsidRDefault="00854E4C" w:rsidP="00854E4C"/>
          <w:p w14:paraId="70682193" w14:textId="77777777" w:rsidR="00854E4C" w:rsidRPr="00854E4C" w:rsidRDefault="00854E4C" w:rsidP="00854E4C"/>
          <w:p w14:paraId="65DCE8F4" w14:textId="77777777" w:rsidR="00854E4C" w:rsidRPr="00854E4C" w:rsidRDefault="00854E4C" w:rsidP="00854E4C"/>
          <w:p w14:paraId="66E1CFD9" w14:textId="77777777" w:rsidR="00854E4C" w:rsidRPr="00854E4C" w:rsidRDefault="00854E4C" w:rsidP="00854E4C"/>
          <w:p w14:paraId="7FEFB7A8" w14:textId="77777777" w:rsidR="00854E4C" w:rsidRPr="00854E4C" w:rsidRDefault="00854E4C" w:rsidP="00854E4C"/>
        </w:tc>
        <w:tc>
          <w:tcPr>
            <w:tcW w:w="284" w:type="dxa"/>
            <w:tcBorders>
              <w:top w:val="nil"/>
              <w:left w:val="single" w:sz="18" w:space="0" w:color="19456B" w:themeColor="background2"/>
              <w:bottom w:val="nil"/>
              <w:right w:val="single" w:sz="18" w:space="0" w:color="19456B" w:themeColor="background2"/>
            </w:tcBorders>
          </w:tcPr>
          <w:p w14:paraId="2A65A397" w14:textId="77777777" w:rsidR="00854E4C" w:rsidRPr="00854E4C" w:rsidRDefault="00854E4C" w:rsidP="00854E4C"/>
        </w:tc>
        <w:tc>
          <w:tcPr>
            <w:tcW w:w="4819"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18419F91" w14:textId="77777777" w:rsidR="00854E4C" w:rsidRPr="00854E4C" w:rsidRDefault="00854E4C" w:rsidP="00854E4C">
            <w:r w:rsidRPr="00854E4C">
              <w:t>Explain what’s happening here:</w:t>
            </w:r>
          </w:p>
        </w:tc>
        <w:tc>
          <w:tcPr>
            <w:tcW w:w="284" w:type="dxa"/>
            <w:tcBorders>
              <w:top w:val="nil"/>
              <w:left w:val="single" w:sz="18" w:space="0" w:color="19456B" w:themeColor="background2"/>
              <w:bottom w:val="nil"/>
              <w:right w:val="single" w:sz="18" w:space="0" w:color="19456B" w:themeColor="background2"/>
            </w:tcBorders>
          </w:tcPr>
          <w:p w14:paraId="28932AA2" w14:textId="77777777" w:rsidR="00854E4C" w:rsidRPr="00854E4C" w:rsidRDefault="00854E4C" w:rsidP="00854E4C"/>
        </w:tc>
        <w:tc>
          <w:tcPr>
            <w:tcW w:w="4814"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30D76218" w14:textId="77777777" w:rsidR="00854E4C" w:rsidRPr="00854E4C" w:rsidRDefault="00854E4C" w:rsidP="00854E4C">
            <w:r w:rsidRPr="00854E4C">
              <w:t>Explain what’s happening here:</w:t>
            </w:r>
          </w:p>
        </w:tc>
      </w:tr>
    </w:tbl>
    <w:p w14:paraId="2C127D8B" w14:textId="77777777" w:rsidR="00854E4C" w:rsidRPr="00854E4C" w:rsidRDefault="00854E4C" w:rsidP="00854E4C"/>
    <w:p w14:paraId="5C66FF5B" w14:textId="77777777" w:rsidR="00854E4C" w:rsidRPr="00854E4C" w:rsidRDefault="00854E4C" w:rsidP="00854E4C"/>
    <w:p w14:paraId="765F394C" w14:textId="77777777" w:rsidR="00854E4C" w:rsidRPr="00854E4C" w:rsidRDefault="00854E4C" w:rsidP="00854E4C"/>
    <w:p w14:paraId="3E260063" w14:textId="77777777" w:rsidR="00854E4C" w:rsidRPr="00854E4C" w:rsidRDefault="00854E4C" w:rsidP="00854E4C"/>
    <w:p w14:paraId="52E99F78" w14:textId="77777777" w:rsidR="00854E4C" w:rsidRPr="00854E4C" w:rsidRDefault="00854E4C" w:rsidP="00854E4C">
      <w:r w:rsidRPr="00854E4C">
        <w:br w:type="page"/>
      </w:r>
    </w:p>
    <w:p w14:paraId="67979FB3" w14:textId="77777777" w:rsidR="00854E4C" w:rsidRPr="00854E4C" w:rsidRDefault="00854E4C" w:rsidP="003D79B1">
      <w:pPr>
        <w:pStyle w:val="Heading1"/>
      </w:pPr>
      <w:r w:rsidRPr="00854E4C">
        <w:lastRenderedPageBreak/>
        <w:t>Module 2: technology immersion</w:t>
      </w:r>
    </w:p>
    <w:p w14:paraId="3ED67F74" w14:textId="77777777" w:rsidR="00854E4C" w:rsidRPr="00854E4C" w:rsidRDefault="00854E4C" w:rsidP="00854E4C">
      <w:r w:rsidRPr="00854E4C">
        <w:t>Students have a chance to explore simplified transport technology and discover technology solutions for transport challenges.</w:t>
      </w:r>
    </w:p>
    <w:p w14:paraId="45E44E6C" w14:textId="6CA17B4B" w:rsidR="00854E4C" w:rsidRPr="00854E4C" w:rsidRDefault="00854E4C" w:rsidP="00854E4C">
      <w:r w:rsidRPr="00854E4C">
        <w:t xml:space="preserve">This section of the </w:t>
      </w:r>
      <w:r w:rsidR="00F97870">
        <w:t xml:space="preserve">unit </w:t>
      </w:r>
      <w:r w:rsidRPr="00854E4C">
        <w:t xml:space="preserve">is optional, and flexible depending on the hardware and software available to your class. We have included free options, and those that require a lower level of existing technology skills. </w:t>
      </w:r>
    </w:p>
    <w:p w14:paraId="62A1516F" w14:textId="77777777" w:rsidR="00854E4C" w:rsidRPr="00854E4C" w:rsidRDefault="00854E4C" w:rsidP="003D79B1">
      <w:pPr>
        <w:pStyle w:val="Heading2"/>
      </w:pPr>
      <w:r w:rsidRPr="00854E4C">
        <w:t>Key question</w:t>
      </w:r>
    </w:p>
    <w:p w14:paraId="61BE051C" w14:textId="4E608D10" w:rsidR="00854E4C" w:rsidRPr="00854E4C" w:rsidRDefault="00854E4C" w:rsidP="00854E4C">
      <w:r w:rsidRPr="00854E4C">
        <w:t>Controlling a vehicle at speed in variable conditions is difficult</w:t>
      </w:r>
      <w:r w:rsidR="00F97870">
        <w:t>.</w:t>
      </w:r>
      <w:r w:rsidRPr="00854E4C">
        <w:t xml:space="preserve"> </w:t>
      </w:r>
      <w:r w:rsidR="00F97870">
        <w:t>C</w:t>
      </w:r>
      <w:r w:rsidRPr="00854E4C">
        <w:t>ould technology play a role in supporting safer driving?</w:t>
      </w:r>
    </w:p>
    <w:p w14:paraId="51D6F1B1" w14:textId="77777777" w:rsidR="00854E4C" w:rsidRPr="00854E4C" w:rsidRDefault="00854E4C" w:rsidP="003D79B1">
      <w:pPr>
        <w:pStyle w:val="Heading2"/>
      </w:pPr>
      <w:r w:rsidRPr="00854E4C">
        <w:t>Learning intentions</w:t>
      </w:r>
    </w:p>
    <w:p w14:paraId="3E02EA11" w14:textId="5DAD3EDA" w:rsidR="00854E4C" w:rsidRPr="00854E4C" w:rsidRDefault="003D79B1" w:rsidP="002A5A6F">
      <w:pPr>
        <w:pStyle w:val="ListParagraph"/>
        <w:numPr>
          <w:ilvl w:val="0"/>
          <w:numId w:val="18"/>
        </w:numPr>
      </w:pPr>
      <w:r w:rsidRPr="00854E4C">
        <w:t>Use computational thinking to develop algorithms, identify bugs and debug</w:t>
      </w:r>
      <w:r>
        <w:t>.</w:t>
      </w:r>
    </w:p>
    <w:p w14:paraId="10DA750E" w14:textId="5A510C28" w:rsidR="00854E4C" w:rsidRPr="00854E4C" w:rsidRDefault="003D79B1" w:rsidP="002A5A6F">
      <w:pPr>
        <w:pStyle w:val="ListParagraph"/>
        <w:numPr>
          <w:ilvl w:val="0"/>
          <w:numId w:val="18"/>
        </w:numPr>
      </w:pPr>
      <w:r w:rsidRPr="00854E4C">
        <w:t>Devise and deliver a persuasive argument from a new perspective</w:t>
      </w:r>
      <w:r>
        <w:t>.</w:t>
      </w:r>
    </w:p>
    <w:p w14:paraId="27C95CA0" w14:textId="724C4800" w:rsidR="00854E4C" w:rsidRPr="00854E4C" w:rsidRDefault="003D79B1" w:rsidP="002A5A6F">
      <w:pPr>
        <w:pStyle w:val="ListParagraph"/>
        <w:numPr>
          <w:ilvl w:val="0"/>
          <w:numId w:val="18"/>
        </w:numPr>
      </w:pPr>
      <w:r w:rsidRPr="00854E4C">
        <w:t>Link basic technology to real-life applications and outcomes</w:t>
      </w:r>
      <w:r>
        <w:t>.</w:t>
      </w:r>
    </w:p>
    <w:p w14:paraId="72F324FD" w14:textId="7373104C" w:rsidR="00854E4C" w:rsidRPr="00854E4C" w:rsidRDefault="003D79B1" w:rsidP="002A5A6F">
      <w:pPr>
        <w:pStyle w:val="ListParagraph"/>
        <w:numPr>
          <w:ilvl w:val="0"/>
          <w:numId w:val="18"/>
        </w:numPr>
      </w:pPr>
      <w:r w:rsidRPr="00854E4C">
        <w:t xml:space="preserve">Critically </w:t>
      </w:r>
      <w:r w:rsidR="00854E4C" w:rsidRPr="00854E4C">
        <w:t>assess the place of ethics in technology</w:t>
      </w:r>
      <w:r>
        <w:t>.</w:t>
      </w:r>
    </w:p>
    <w:p w14:paraId="264F3852" w14:textId="7D859B6B" w:rsidR="00854E4C" w:rsidRPr="00854E4C" w:rsidRDefault="00854E4C" w:rsidP="003D79B1">
      <w:pPr>
        <w:pStyle w:val="Heading2"/>
      </w:pPr>
      <w:r w:rsidRPr="00854E4C">
        <w:t xml:space="preserve">Activity 1 – </w:t>
      </w:r>
      <w:r w:rsidR="003D79B1">
        <w:t>l</w:t>
      </w:r>
      <w:r w:rsidRPr="00854E4C">
        <w:t xml:space="preserve">earner </w:t>
      </w:r>
      <w:r w:rsidR="003D79B1">
        <w:t>d</w:t>
      </w:r>
      <w:r w:rsidRPr="00854E4C">
        <w:t>rivers</w:t>
      </w:r>
    </w:p>
    <w:p w14:paraId="7E351A27" w14:textId="3C214720" w:rsidR="003B4C5A" w:rsidRPr="00854E4C" w:rsidRDefault="00854E4C" w:rsidP="003B4C5A">
      <w:r w:rsidRPr="00854E4C">
        <w:t>Using technology you have available</w:t>
      </w:r>
      <w:r w:rsidR="003B4C5A">
        <w:t>,</w:t>
      </w:r>
      <w:r w:rsidR="003B4C5A" w:rsidRPr="00854E4C">
        <w:t xml:space="preserve"> try to navigate a complex environment with obstacles.</w:t>
      </w:r>
    </w:p>
    <w:p w14:paraId="3406D49E" w14:textId="77777777" w:rsidR="003B4C5A" w:rsidRDefault="003B4C5A" w:rsidP="00854E4C">
      <w:r>
        <w:t xml:space="preserve">This could involve </w:t>
      </w:r>
      <w:r w:rsidR="00854E4C" w:rsidRPr="00854E4C">
        <w:t>cars or bots that can be controlled manually via a remote or keyboard</w:t>
      </w:r>
      <w:r>
        <w:t xml:space="preserve">. </w:t>
      </w:r>
    </w:p>
    <w:p w14:paraId="0468BF2B" w14:textId="79DD25FA" w:rsidR="00854E4C" w:rsidRPr="00854E4C" w:rsidRDefault="00854E4C" w:rsidP="00854E4C">
      <w:r w:rsidRPr="00854E4C">
        <w:t>Or use an online simulator like this one:</w:t>
      </w:r>
    </w:p>
    <w:p w14:paraId="417A84A6" w14:textId="77777777" w:rsidR="00854E4C" w:rsidRPr="00854E4C" w:rsidRDefault="00000000" w:rsidP="00854E4C">
      <w:hyperlink r:id="rId16" w:history="1">
        <w:r w:rsidR="00854E4C" w:rsidRPr="00854E4C">
          <w:rPr>
            <w:rStyle w:val="Hyperlink"/>
          </w:rPr>
          <w:t>City car driving simulator</w:t>
        </w:r>
      </w:hyperlink>
    </w:p>
    <w:p w14:paraId="143FBEB5" w14:textId="144FC17B" w:rsidR="00854E4C" w:rsidRPr="00F9264D" w:rsidRDefault="00854E4C" w:rsidP="00854E4C">
      <w:pPr>
        <w:rPr>
          <w:b/>
          <w:bCs/>
        </w:rPr>
      </w:pPr>
      <w:r w:rsidRPr="00F9264D">
        <w:rPr>
          <w:b/>
          <w:bCs/>
        </w:rPr>
        <w:t>Discussion</w:t>
      </w:r>
    </w:p>
    <w:p w14:paraId="6C83D688" w14:textId="77777777" w:rsidR="00854E4C" w:rsidRPr="00854E4C" w:rsidRDefault="00854E4C" w:rsidP="00854E4C">
      <w:r w:rsidRPr="00854E4C">
        <w:t>What was easy controlling the car or bot?</w:t>
      </w:r>
    </w:p>
    <w:p w14:paraId="18CA02C4" w14:textId="77777777" w:rsidR="00854E4C" w:rsidRPr="00854E4C" w:rsidRDefault="00854E4C" w:rsidP="00854E4C">
      <w:r w:rsidRPr="00854E4C">
        <w:t>What was challenging about controlling the car or bot?</w:t>
      </w:r>
    </w:p>
    <w:p w14:paraId="18D8C749" w14:textId="77777777" w:rsidR="00854E4C" w:rsidRPr="00BF09FE" w:rsidRDefault="00854E4C" w:rsidP="00BF09FE">
      <w:pPr>
        <w:rPr>
          <w:i/>
          <w:iCs/>
        </w:rPr>
      </w:pPr>
      <w:r w:rsidRPr="00BF09FE">
        <w:rPr>
          <w:i/>
          <w:iCs/>
        </w:rPr>
        <w:t>Answers you might be looking for: speed, limited controls, not knowing the course, needing lots of practice.</w:t>
      </w:r>
    </w:p>
    <w:p w14:paraId="4F620A32" w14:textId="77777777" w:rsidR="00854E4C" w:rsidRPr="00854E4C" w:rsidRDefault="00854E4C" w:rsidP="00854E4C">
      <w:r w:rsidRPr="00854E4C">
        <w:t>Did you crash?</w:t>
      </w:r>
    </w:p>
    <w:p w14:paraId="7F2DEF5C" w14:textId="77777777" w:rsidR="00854E4C" w:rsidRPr="00854E4C" w:rsidRDefault="00854E4C" w:rsidP="00854E4C">
      <w:r w:rsidRPr="00854E4C">
        <w:t>How might those challenges play out on our roads?</w:t>
      </w:r>
    </w:p>
    <w:p w14:paraId="20449C67" w14:textId="77777777" w:rsidR="00854E4C" w:rsidRPr="00BF09FE" w:rsidRDefault="00854E4C" w:rsidP="00854E4C">
      <w:pPr>
        <w:rPr>
          <w:i/>
          <w:iCs/>
        </w:rPr>
      </w:pPr>
      <w:r w:rsidRPr="00BF09FE">
        <w:rPr>
          <w:i/>
          <w:iCs/>
        </w:rPr>
        <w:t>Answers you might be looking for: crashes on our roads when people speed, drive unsafely, aren’t well trained, don’t know the terrain or roads.</w:t>
      </w:r>
    </w:p>
    <w:p w14:paraId="0330D830" w14:textId="52141714" w:rsidR="00854E4C" w:rsidRPr="00854E4C" w:rsidRDefault="00854E4C" w:rsidP="00BF09FE">
      <w:pPr>
        <w:pStyle w:val="Heading2"/>
      </w:pPr>
      <w:r w:rsidRPr="00854E4C">
        <w:t xml:space="preserve">Activity 2 – </w:t>
      </w:r>
      <w:r w:rsidR="00BF09FE">
        <w:t>c</w:t>
      </w:r>
      <w:r w:rsidRPr="00854E4C">
        <w:t xml:space="preserve">oding to </w:t>
      </w:r>
      <w:r w:rsidR="00BF09FE">
        <w:t>d</w:t>
      </w:r>
      <w:r w:rsidRPr="00854E4C">
        <w:t>rive</w:t>
      </w:r>
    </w:p>
    <w:p w14:paraId="03E268D5" w14:textId="77777777" w:rsidR="00854E4C" w:rsidRPr="00854E4C" w:rsidRDefault="00854E4C" w:rsidP="00854E4C">
      <w:r w:rsidRPr="00854E4C">
        <w:t>What tools, rules or technology could help us be safer? Students gather into groups and utilise technology to address their identified road safety challenges – you can blend software and hardware here if you wish. There is a list below of resources for hardware-free bot programming. Possible challenges to set in a ‘racecourse’ or test environment:</w:t>
      </w:r>
    </w:p>
    <w:p w14:paraId="1FDC5A1F" w14:textId="652F4A6A" w:rsidR="00854E4C" w:rsidRPr="00854E4C" w:rsidRDefault="00FC1093" w:rsidP="002A5A6F">
      <w:pPr>
        <w:pStyle w:val="ListParagraph"/>
        <w:numPr>
          <w:ilvl w:val="0"/>
          <w:numId w:val="19"/>
        </w:numPr>
      </w:pPr>
      <w:r w:rsidRPr="00854E4C">
        <w:t>line-following</w:t>
      </w:r>
    </w:p>
    <w:p w14:paraId="637A1E35" w14:textId="4D65E946" w:rsidR="00854E4C" w:rsidRPr="00854E4C" w:rsidRDefault="00FC1093" w:rsidP="002A5A6F">
      <w:pPr>
        <w:pStyle w:val="ListParagraph"/>
        <w:numPr>
          <w:ilvl w:val="0"/>
          <w:numId w:val="19"/>
        </w:numPr>
      </w:pPr>
      <w:r w:rsidRPr="00854E4C">
        <w:t>obstacle avoidance</w:t>
      </w:r>
    </w:p>
    <w:p w14:paraId="5EE5C8BB" w14:textId="6BFCE403" w:rsidR="00854E4C" w:rsidRPr="00854E4C" w:rsidRDefault="00FC1093" w:rsidP="002A5A6F">
      <w:pPr>
        <w:pStyle w:val="ListParagraph"/>
        <w:numPr>
          <w:ilvl w:val="0"/>
          <w:numId w:val="19"/>
        </w:numPr>
      </w:pPr>
      <w:r w:rsidRPr="00854E4C">
        <w:t xml:space="preserve">obstacle </w:t>
      </w:r>
      <w:r w:rsidR="00854E4C" w:rsidRPr="00854E4C">
        <w:t>detection and decision making</w:t>
      </w:r>
      <w:r>
        <w:t>.</w:t>
      </w:r>
    </w:p>
    <w:p w14:paraId="30529EA1" w14:textId="77777777" w:rsidR="00854E4C" w:rsidRPr="00854E4C" w:rsidRDefault="00854E4C" w:rsidP="00854E4C"/>
    <w:p w14:paraId="6C9C4128" w14:textId="77777777" w:rsidR="00854E4C" w:rsidRPr="00FC1093" w:rsidRDefault="00854E4C" w:rsidP="00854E4C">
      <w:pPr>
        <w:rPr>
          <w:i/>
          <w:iCs/>
        </w:rPr>
      </w:pPr>
      <w:r w:rsidRPr="00854E4C">
        <w:rPr>
          <w:noProof/>
        </w:rPr>
        <w:lastRenderedPageBreak/>
        <w:drawing>
          <wp:anchor distT="0" distB="0" distL="114300" distR="114300" simplePos="0" relativeHeight="251660288" behindDoc="0" locked="0" layoutInCell="1" allowOverlap="1" wp14:anchorId="60DC2F50" wp14:editId="7A0FF43D">
            <wp:simplePos x="0" y="0"/>
            <wp:positionH relativeFrom="column">
              <wp:posOffset>3298825</wp:posOffset>
            </wp:positionH>
            <wp:positionV relativeFrom="paragraph">
              <wp:posOffset>13970</wp:posOffset>
            </wp:positionV>
            <wp:extent cx="2592705" cy="28276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9270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E4C">
        <w:rPr>
          <w:noProof/>
        </w:rPr>
        <w:drawing>
          <wp:anchor distT="0" distB="0" distL="114300" distR="114300" simplePos="0" relativeHeight="251659264" behindDoc="0" locked="0" layoutInCell="1" allowOverlap="1" wp14:anchorId="5119C2BE" wp14:editId="6450D328">
            <wp:simplePos x="0" y="0"/>
            <wp:positionH relativeFrom="column">
              <wp:posOffset>87630</wp:posOffset>
            </wp:positionH>
            <wp:positionV relativeFrom="paragraph">
              <wp:posOffset>13970</wp:posOffset>
            </wp:positionV>
            <wp:extent cx="3855720" cy="2827655"/>
            <wp:effectExtent l="0" t="0" r="508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855720"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E4C">
        <w:t xml:space="preserve">  </w:t>
      </w:r>
      <w:r w:rsidRPr="00FC1093">
        <w:rPr>
          <w:i/>
          <w:iCs/>
        </w:rPr>
        <w:t xml:space="preserve">AutonoMate test course – line following, obstacle avoidance. </w:t>
      </w:r>
    </w:p>
    <w:p w14:paraId="5FFA2076" w14:textId="7238BC82" w:rsidR="00854E4C" w:rsidRPr="00FC1093" w:rsidRDefault="00854E4C" w:rsidP="00854E4C">
      <w:pPr>
        <w:rPr>
          <w:b/>
          <w:bCs/>
        </w:rPr>
      </w:pPr>
      <w:r w:rsidRPr="00FC1093">
        <w:rPr>
          <w:b/>
          <w:bCs/>
        </w:rPr>
        <w:t>Discussion</w:t>
      </w:r>
    </w:p>
    <w:p w14:paraId="19BC28A2" w14:textId="77777777" w:rsidR="00854E4C" w:rsidRPr="00854E4C" w:rsidRDefault="00854E4C" w:rsidP="00854E4C">
      <w:r w:rsidRPr="00854E4C">
        <w:t>What level of control did you have over the car or bot?</w:t>
      </w:r>
    </w:p>
    <w:p w14:paraId="626F998E" w14:textId="77777777" w:rsidR="00854E4C" w:rsidRPr="00854E4C" w:rsidRDefault="00854E4C" w:rsidP="00854E4C">
      <w:r w:rsidRPr="00854E4C">
        <w:t>Was it safer?</w:t>
      </w:r>
    </w:p>
    <w:p w14:paraId="6E62BA18" w14:textId="77777777" w:rsidR="00854E4C" w:rsidRPr="00854E4C" w:rsidRDefault="00854E4C" w:rsidP="00854E4C">
      <w:r w:rsidRPr="00854E4C">
        <w:t>How might you apply these activities to the challenges:</w:t>
      </w:r>
    </w:p>
    <w:p w14:paraId="5C8A1EEE" w14:textId="77777777" w:rsidR="00854E4C" w:rsidRPr="00FC1093" w:rsidRDefault="00854E4C" w:rsidP="00854E4C">
      <w:pPr>
        <w:rPr>
          <w:i/>
          <w:iCs/>
        </w:rPr>
      </w:pPr>
      <w:r w:rsidRPr="00FC1093">
        <w:rPr>
          <w:i/>
          <w:iCs/>
        </w:rPr>
        <w:t xml:space="preserve">Answers you might be looking for: line-following = to follow our roads, obstacle avoidance = preventing crashes or cars beeping when reversing / auto-braking, obstacle detection and decision-making = self-driving cars. </w:t>
      </w:r>
    </w:p>
    <w:p w14:paraId="39D1862D" w14:textId="77777777" w:rsidR="00854E4C" w:rsidRPr="00854E4C" w:rsidRDefault="00854E4C" w:rsidP="00854E4C">
      <w:r w:rsidRPr="00854E4C">
        <w:t>When testing your car or bot’s ability to navigate the challenges, were they perfect? Would you trust the code to control your car? Why or why not?</w:t>
      </w:r>
    </w:p>
    <w:p w14:paraId="54181FAF" w14:textId="3BB794E5" w:rsidR="00016C3E" w:rsidRPr="00016C3E" w:rsidRDefault="00854E4C" w:rsidP="00854E4C">
      <w:pPr>
        <w:rPr>
          <w:b/>
          <w:bCs/>
        </w:rPr>
      </w:pPr>
      <w:r w:rsidRPr="00016C3E">
        <w:rPr>
          <w:b/>
          <w:bCs/>
        </w:rPr>
        <w:t>Extension</w:t>
      </w:r>
    </w:p>
    <w:p w14:paraId="36152D89" w14:textId="545821DE" w:rsidR="00854E4C" w:rsidRPr="00854E4C" w:rsidRDefault="00854E4C" w:rsidP="00854E4C">
      <w:r w:rsidRPr="00854E4C">
        <w:t>What might this tell us about relying on technology? Potential for discussion about ethics, who writes the decision-making code?</w:t>
      </w:r>
    </w:p>
    <w:p w14:paraId="6580BBA8" w14:textId="77777777" w:rsidR="00854E4C" w:rsidRPr="00854E4C" w:rsidRDefault="00854E4C" w:rsidP="00854E4C">
      <w:r w:rsidRPr="00854E4C">
        <w:t xml:space="preserve">Clip: </w:t>
      </w:r>
      <w:hyperlink r:id="rId19" w:history="1">
        <w:r w:rsidRPr="00854E4C">
          <w:rPr>
            <w:rStyle w:val="Hyperlink"/>
          </w:rPr>
          <w:t>Trolley Problem – Would you sacrifice one person to save five?</w:t>
        </w:r>
      </w:hyperlink>
      <w:r w:rsidRPr="00854E4C">
        <w:t xml:space="preserve"> (YouTube Link)</w:t>
      </w:r>
    </w:p>
    <w:p w14:paraId="16AC0289" w14:textId="456AB185" w:rsidR="00854E4C" w:rsidRPr="00854E4C" w:rsidRDefault="00854E4C" w:rsidP="00016C3E">
      <w:pPr>
        <w:pStyle w:val="Heading2"/>
      </w:pPr>
      <w:r w:rsidRPr="00854E4C">
        <w:t xml:space="preserve">Activity 3 – </w:t>
      </w:r>
      <w:r w:rsidR="00016C3E">
        <w:t>p</w:t>
      </w:r>
      <w:r w:rsidRPr="00854E4C">
        <w:t xml:space="preserve">ostcards from the </w:t>
      </w:r>
      <w:r w:rsidR="00016C3E">
        <w:t>f</w:t>
      </w:r>
      <w:r w:rsidRPr="00854E4C">
        <w:t>uture</w:t>
      </w:r>
    </w:p>
    <w:p w14:paraId="5FEA07D3" w14:textId="77777777" w:rsidR="00854E4C" w:rsidRPr="00854E4C" w:rsidRDefault="00854E4C" w:rsidP="00854E4C">
      <w:r w:rsidRPr="00854E4C">
        <w:t>Individually, students reflect on what life might be like if autonomous vehicles are available and readily used in New Zealand. Encourage them to consider both the positives and negatives from a personal perspective:</w:t>
      </w:r>
    </w:p>
    <w:p w14:paraId="303B237D" w14:textId="285F8E3B" w:rsidR="00854E4C" w:rsidRPr="00854E4C" w:rsidRDefault="00016C3E" w:rsidP="002A5A6F">
      <w:pPr>
        <w:pStyle w:val="ListParagraph"/>
        <w:numPr>
          <w:ilvl w:val="0"/>
          <w:numId w:val="20"/>
        </w:numPr>
      </w:pPr>
      <w:r w:rsidRPr="00854E4C">
        <w:t>getting to or from school or work</w:t>
      </w:r>
    </w:p>
    <w:p w14:paraId="67CD3339" w14:textId="58551A0B" w:rsidR="00854E4C" w:rsidRPr="00854E4C" w:rsidRDefault="00016C3E" w:rsidP="002A5A6F">
      <w:pPr>
        <w:pStyle w:val="ListParagraph"/>
        <w:numPr>
          <w:ilvl w:val="0"/>
          <w:numId w:val="20"/>
        </w:numPr>
      </w:pPr>
      <w:r w:rsidRPr="00854E4C">
        <w:t>who they might travel with</w:t>
      </w:r>
    </w:p>
    <w:p w14:paraId="4632F01E" w14:textId="2E50CDC2" w:rsidR="00854E4C" w:rsidRPr="00854E4C" w:rsidRDefault="00016C3E" w:rsidP="002A5A6F">
      <w:pPr>
        <w:pStyle w:val="ListParagraph"/>
        <w:numPr>
          <w:ilvl w:val="0"/>
          <w:numId w:val="20"/>
        </w:numPr>
      </w:pPr>
      <w:r w:rsidRPr="00854E4C">
        <w:t>activities and recreation</w:t>
      </w:r>
    </w:p>
    <w:p w14:paraId="2B3283A5" w14:textId="258B1B20" w:rsidR="00854E4C" w:rsidRPr="00854E4C" w:rsidRDefault="00016C3E" w:rsidP="002A5A6F">
      <w:pPr>
        <w:pStyle w:val="ListParagraph"/>
        <w:numPr>
          <w:ilvl w:val="0"/>
          <w:numId w:val="20"/>
        </w:numPr>
      </w:pPr>
      <w:r w:rsidRPr="00854E4C">
        <w:t>getting your license (or not)</w:t>
      </w:r>
    </w:p>
    <w:p w14:paraId="4BF11520" w14:textId="79BB5051" w:rsidR="00854E4C" w:rsidRPr="00854E4C" w:rsidRDefault="00016C3E" w:rsidP="002A5A6F">
      <w:pPr>
        <w:pStyle w:val="ListParagraph"/>
        <w:numPr>
          <w:ilvl w:val="0"/>
          <w:numId w:val="20"/>
        </w:numPr>
      </w:pPr>
      <w:r w:rsidRPr="00854E4C">
        <w:t xml:space="preserve">owning </w:t>
      </w:r>
      <w:r w:rsidR="00854E4C" w:rsidRPr="00854E4C">
        <w:t>a vehicle (or not)</w:t>
      </w:r>
      <w:r>
        <w:t>.</w:t>
      </w:r>
    </w:p>
    <w:p w14:paraId="7AC451B3" w14:textId="7618E82C" w:rsidR="00854E4C" w:rsidRPr="00854E4C" w:rsidRDefault="00854E4C" w:rsidP="00854E4C">
      <w:r w:rsidRPr="00854E4C">
        <w:t xml:space="preserve">Students are to write a ‘postcard from the future’. Get them to imagine they are 10 years into the </w:t>
      </w:r>
      <w:r w:rsidR="00016C3E" w:rsidRPr="00854E4C">
        <w:t>future and</w:t>
      </w:r>
      <w:r w:rsidRPr="00854E4C">
        <w:t xml:space="preserve"> writing to their present day selves to explain what’s different and what’s the same about their lives, now that autonomous vehicles are accessible in New Zealand.</w:t>
      </w:r>
    </w:p>
    <w:p w14:paraId="6B1AD4D7" w14:textId="77777777" w:rsidR="00BD3431" w:rsidRDefault="00BD3431" w:rsidP="00854E4C">
      <w:pPr>
        <w:rPr>
          <w:b/>
          <w:bCs/>
        </w:rPr>
      </w:pPr>
    </w:p>
    <w:p w14:paraId="43A9B19A" w14:textId="77777777" w:rsidR="00BD3431" w:rsidRDefault="00BD3431" w:rsidP="00854E4C">
      <w:pPr>
        <w:rPr>
          <w:b/>
          <w:bCs/>
        </w:rPr>
      </w:pPr>
    </w:p>
    <w:p w14:paraId="587F4181" w14:textId="7F643DF4" w:rsidR="00854E4C" w:rsidRPr="00016C3E" w:rsidRDefault="00016C3E" w:rsidP="00854E4C">
      <w:pPr>
        <w:rPr>
          <w:b/>
          <w:bCs/>
        </w:rPr>
      </w:pPr>
      <w:r w:rsidRPr="00016C3E">
        <w:rPr>
          <w:b/>
          <w:bCs/>
        </w:rPr>
        <w:lastRenderedPageBreak/>
        <w:t>Extension activity</w:t>
      </w:r>
      <w:r w:rsidR="00854E4C" w:rsidRPr="00016C3E">
        <w:rPr>
          <w:b/>
          <w:bCs/>
        </w:rPr>
        <w:t xml:space="preserve"> – </w:t>
      </w:r>
      <w:r w:rsidRPr="00016C3E">
        <w:rPr>
          <w:b/>
          <w:bCs/>
        </w:rPr>
        <w:t>different lens</w:t>
      </w:r>
    </w:p>
    <w:p w14:paraId="2500C6E9" w14:textId="77777777" w:rsidR="00854E4C" w:rsidRPr="00854E4C" w:rsidRDefault="00854E4C" w:rsidP="00854E4C">
      <w:r w:rsidRPr="00854E4C">
        <w:t>Safety is one angle to autonomous vehicles or elements of self-driving car technology, but what other challenges or opportunities might they create? Students form groups and are given a role from the below – they should work in their group to develop a short (2 minute) argument that represents that person’s point of view on self-driving cars.</w:t>
      </w:r>
    </w:p>
    <w:p w14:paraId="29DB9257" w14:textId="3CF28207" w:rsidR="00854E4C" w:rsidRPr="00854E4C" w:rsidRDefault="00854E4C" w:rsidP="002A5A6F">
      <w:pPr>
        <w:pStyle w:val="ListParagraph"/>
        <w:numPr>
          <w:ilvl w:val="0"/>
          <w:numId w:val="21"/>
        </w:numPr>
      </w:pPr>
      <w:r w:rsidRPr="00854E4C">
        <w:t>traffic engineer</w:t>
      </w:r>
    </w:p>
    <w:p w14:paraId="6789E833" w14:textId="6AA9C4BB" w:rsidR="00854E4C" w:rsidRPr="00854E4C" w:rsidRDefault="00854E4C" w:rsidP="002A5A6F">
      <w:pPr>
        <w:pStyle w:val="ListParagraph"/>
        <w:numPr>
          <w:ilvl w:val="0"/>
          <w:numId w:val="21"/>
        </w:numPr>
      </w:pPr>
      <w:r w:rsidRPr="00854E4C">
        <w:t>environmental scientist</w:t>
      </w:r>
    </w:p>
    <w:p w14:paraId="309DC924" w14:textId="60E7A1DE" w:rsidR="00854E4C" w:rsidRPr="00854E4C" w:rsidRDefault="00854E4C" w:rsidP="002A5A6F">
      <w:pPr>
        <w:pStyle w:val="ListParagraph"/>
        <w:numPr>
          <w:ilvl w:val="0"/>
          <w:numId w:val="21"/>
        </w:numPr>
      </w:pPr>
      <w:r w:rsidRPr="00854E4C">
        <w:t xml:space="preserve">doctor </w:t>
      </w:r>
    </w:p>
    <w:p w14:paraId="303A3109" w14:textId="0D44F719" w:rsidR="00854E4C" w:rsidRPr="00854E4C" w:rsidRDefault="00854E4C" w:rsidP="002A5A6F">
      <w:pPr>
        <w:pStyle w:val="ListParagraph"/>
        <w:numPr>
          <w:ilvl w:val="0"/>
          <w:numId w:val="21"/>
        </w:numPr>
      </w:pPr>
      <w:r w:rsidRPr="00854E4C">
        <w:t>person who can no longer drive because of poor eyesight</w:t>
      </w:r>
    </w:p>
    <w:p w14:paraId="437800A2" w14:textId="010F8709" w:rsidR="00854E4C" w:rsidRPr="00854E4C" w:rsidRDefault="00854E4C" w:rsidP="002A5A6F">
      <w:pPr>
        <w:pStyle w:val="ListParagraph"/>
        <w:numPr>
          <w:ilvl w:val="0"/>
          <w:numId w:val="21"/>
        </w:numPr>
      </w:pPr>
      <w:r w:rsidRPr="00854E4C">
        <w:t xml:space="preserve">police officer </w:t>
      </w:r>
    </w:p>
    <w:p w14:paraId="6DBD22F0" w14:textId="571583BD" w:rsidR="00854E4C" w:rsidRPr="00854E4C" w:rsidRDefault="00854E4C" w:rsidP="002A5A6F">
      <w:pPr>
        <w:pStyle w:val="ListParagraph"/>
        <w:numPr>
          <w:ilvl w:val="0"/>
          <w:numId w:val="21"/>
        </w:numPr>
      </w:pPr>
      <w:r w:rsidRPr="00854E4C">
        <w:t>car salesman</w:t>
      </w:r>
      <w:r w:rsidR="00016C3E">
        <w:t>.</w:t>
      </w:r>
    </w:p>
    <w:p w14:paraId="0BF23419" w14:textId="77777777" w:rsidR="00854E4C" w:rsidRPr="00854E4C" w:rsidRDefault="00854E4C" w:rsidP="00854E4C">
      <w:r w:rsidRPr="00854E4C">
        <w:t>Students are to imagine they are talking to the Prime Minister and a group of politicians deciding if self-driving cars can be used in New Zealand. Each group shares back to the rest of the class.</w:t>
      </w:r>
    </w:p>
    <w:p w14:paraId="1D5C7346" w14:textId="4B28272C" w:rsidR="00854E4C" w:rsidRPr="00854E4C" w:rsidRDefault="00854E4C" w:rsidP="00016C3E">
      <w:pPr>
        <w:pStyle w:val="Heading2"/>
      </w:pPr>
      <w:r w:rsidRPr="00854E4C">
        <w:t>Resources</w:t>
      </w:r>
    </w:p>
    <w:p w14:paraId="7EBF0C0F" w14:textId="77777777" w:rsidR="00854E4C" w:rsidRPr="00854E4C" w:rsidRDefault="00854E4C" w:rsidP="00854E4C">
      <w:r w:rsidRPr="00854E4C">
        <w:t xml:space="preserve">Below are some examples of free and paid virtual learning environments for building, coding and simulating robots. </w:t>
      </w:r>
    </w:p>
    <w:tbl>
      <w:tblPr>
        <w:tblStyle w:val="ListTable3-Accent11"/>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49"/>
        <w:gridCol w:w="3366"/>
        <w:gridCol w:w="4584"/>
      </w:tblGrid>
      <w:tr w:rsidR="00854E4C" w:rsidRPr="00854E4C" w14:paraId="0643DA43" w14:textId="77777777" w:rsidTr="00016C3E">
        <w:trPr>
          <w:cnfStyle w:val="100000000000" w:firstRow="1" w:lastRow="0" w:firstColumn="0" w:lastColumn="0" w:oddVBand="0" w:evenVBand="0" w:oddHBand="0" w:evenHBand="0" w:firstRowFirstColumn="0" w:firstRowLastColumn="0" w:lastRowFirstColumn="0" w:lastRowLastColumn="0"/>
          <w:trHeight w:val="300"/>
        </w:trPr>
        <w:tc>
          <w:tcPr>
            <w:tcW w:w="90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023E8E2B" w14:textId="77777777" w:rsidR="00854E4C" w:rsidRPr="00E2509D" w:rsidRDefault="00854E4C" w:rsidP="00854E4C">
            <w:pPr>
              <w:rPr>
                <w:b/>
                <w:bCs w:val="0"/>
              </w:rPr>
            </w:pPr>
            <w:r w:rsidRPr="00E2509D">
              <w:rPr>
                <w:b/>
                <w:bCs w:val="0"/>
              </w:rPr>
              <w:t>Tier</w:t>
            </w:r>
          </w:p>
        </w:tc>
        <w:tc>
          <w:tcPr>
            <w:tcW w:w="173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34E0BEB2" w14:textId="77777777" w:rsidR="00854E4C" w:rsidRPr="00E2509D" w:rsidRDefault="00854E4C" w:rsidP="00854E4C">
            <w:pPr>
              <w:rPr>
                <w:b/>
                <w:bCs w:val="0"/>
              </w:rPr>
            </w:pPr>
            <w:r w:rsidRPr="00E2509D">
              <w:rPr>
                <w:b/>
                <w:bCs w:val="0"/>
              </w:rPr>
              <w:t>Resources</w:t>
            </w:r>
          </w:p>
        </w:tc>
        <w:tc>
          <w:tcPr>
            <w:tcW w:w="236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2D00798D" w14:textId="01C69338" w:rsidR="00854E4C" w:rsidRPr="00E2509D" w:rsidRDefault="00854E4C" w:rsidP="00854E4C">
            <w:pPr>
              <w:rPr>
                <w:b/>
                <w:bCs w:val="0"/>
              </w:rPr>
            </w:pPr>
            <w:r w:rsidRPr="00E2509D">
              <w:rPr>
                <w:b/>
                <w:bCs w:val="0"/>
              </w:rPr>
              <w:t xml:space="preserve">Notes </w:t>
            </w:r>
          </w:p>
        </w:tc>
      </w:tr>
      <w:tr w:rsidR="00BC0308" w:rsidRPr="00854E4C" w14:paraId="114B0788" w14:textId="77777777" w:rsidTr="00016C3E">
        <w:trPr>
          <w:cnfStyle w:val="000000100000" w:firstRow="0" w:lastRow="0" w:firstColumn="0" w:lastColumn="0" w:oddVBand="0" w:evenVBand="0" w:oddHBand="1" w:evenHBand="0" w:firstRowFirstColumn="0" w:firstRowLastColumn="0" w:lastRowFirstColumn="0" w:lastRowLastColumn="0"/>
          <w:trHeight w:val="300"/>
        </w:trPr>
        <w:tc>
          <w:tcPr>
            <w:tcW w:w="902" w:type="pct"/>
            <w:shd w:val="clear" w:color="auto" w:fill="auto"/>
          </w:tcPr>
          <w:p w14:paraId="564AAF3D" w14:textId="2E2E6371" w:rsidR="00BC0308" w:rsidRPr="00854E4C" w:rsidRDefault="00BC0308" w:rsidP="00854E4C">
            <w:r>
              <w:t>Free and paid</w:t>
            </w:r>
            <w:r w:rsidR="00D2649B">
              <w:t xml:space="preserve"> options</w:t>
            </w:r>
          </w:p>
        </w:tc>
        <w:tc>
          <w:tcPr>
            <w:tcW w:w="1735" w:type="pct"/>
            <w:shd w:val="clear" w:color="auto" w:fill="auto"/>
          </w:tcPr>
          <w:p w14:paraId="0A31ACA7" w14:textId="2AB5421E" w:rsidR="00BC0308" w:rsidRPr="00854E4C" w:rsidRDefault="00000000" w:rsidP="00854E4C">
            <w:hyperlink r:id="rId20" w:history="1">
              <w:r w:rsidR="005C5C47" w:rsidRPr="005C5C47">
                <w:rPr>
                  <w:rStyle w:val="Hyperlink"/>
                  <w:rFonts w:asciiTheme="minorHAnsi" w:hAnsiTheme="minorHAnsi"/>
                  <w:sz w:val="20"/>
                  <w:szCs w:val="20"/>
                </w:rPr>
                <w:t>VEXcode VR</w:t>
              </w:r>
            </w:hyperlink>
          </w:p>
        </w:tc>
        <w:tc>
          <w:tcPr>
            <w:tcW w:w="2363" w:type="pct"/>
            <w:shd w:val="clear" w:color="auto" w:fill="auto"/>
          </w:tcPr>
          <w:p w14:paraId="2EB92EF4" w14:textId="1FEBF679" w:rsidR="00BC0308" w:rsidRPr="00854E4C" w:rsidRDefault="00DD256F" w:rsidP="00854E4C">
            <w:r>
              <w:t>Learn coding with Virtual Robots</w:t>
            </w:r>
            <w:r w:rsidR="00D2649B">
              <w:t>. Start with blocks and proceed to Python. Ages 8+</w:t>
            </w:r>
          </w:p>
        </w:tc>
      </w:tr>
      <w:tr w:rsidR="00016C3E" w:rsidRPr="00854E4C" w14:paraId="7C3A6FBE" w14:textId="77777777" w:rsidTr="00016C3E">
        <w:trPr>
          <w:cnfStyle w:val="000000010000" w:firstRow="0" w:lastRow="0" w:firstColumn="0" w:lastColumn="0" w:oddVBand="0" w:evenVBand="0" w:oddHBand="0" w:evenHBand="1" w:firstRowFirstColumn="0" w:firstRowLastColumn="0" w:lastRowFirstColumn="0" w:lastRowLastColumn="0"/>
          <w:trHeight w:val="300"/>
        </w:trPr>
        <w:tc>
          <w:tcPr>
            <w:tcW w:w="902" w:type="pct"/>
            <w:shd w:val="clear" w:color="auto" w:fill="auto"/>
          </w:tcPr>
          <w:p w14:paraId="59BE99B2" w14:textId="77777777" w:rsidR="00854E4C" w:rsidRPr="00854E4C" w:rsidRDefault="00854E4C" w:rsidP="00854E4C">
            <w:r w:rsidRPr="00854E4C">
              <w:t>Paid</w:t>
            </w:r>
          </w:p>
        </w:tc>
        <w:tc>
          <w:tcPr>
            <w:tcW w:w="1735" w:type="pct"/>
            <w:shd w:val="clear" w:color="auto" w:fill="auto"/>
          </w:tcPr>
          <w:p w14:paraId="001B1729" w14:textId="77777777" w:rsidR="00854E4C" w:rsidRPr="00854E4C" w:rsidRDefault="00000000" w:rsidP="00854E4C">
            <w:hyperlink r:id="rId21" w:history="1">
              <w:r w:rsidR="00854E4C" w:rsidRPr="00854E4C">
                <w:rPr>
                  <w:rStyle w:val="Hyperlink"/>
                </w:rPr>
                <w:t>Tekkie Uni</w:t>
              </w:r>
            </w:hyperlink>
          </w:p>
          <w:p w14:paraId="2A543D0A" w14:textId="77777777" w:rsidR="00854E4C" w:rsidRPr="00854E4C" w:rsidRDefault="00854E4C" w:rsidP="00854E4C"/>
        </w:tc>
        <w:tc>
          <w:tcPr>
            <w:tcW w:w="2363" w:type="pct"/>
            <w:shd w:val="clear" w:color="auto" w:fill="auto"/>
          </w:tcPr>
          <w:p w14:paraId="7CB66480" w14:textId="77777777" w:rsidR="00854E4C" w:rsidRPr="00854E4C" w:rsidRDefault="00854E4C" w:rsidP="00854E4C">
            <w:r w:rsidRPr="00854E4C">
              <w:t>Students code virtual 3D robots using an online learning environment.</w:t>
            </w:r>
          </w:p>
        </w:tc>
      </w:tr>
      <w:tr w:rsidR="009B01EE" w:rsidRPr="00854E4C" w14:paraId="61D55671" w14:textId="77777777" w:rsidTr="00016C3E">
        <w:trPr>
          <w:cnfStyle w:val="000000100000" w:firstRow="0" w:lastRow="0" w:firstColumn="0" w:lastColumn="0" w:oddVBand="0" w:evenVBand="0" w:oddHBand="1" w:evenHBand="0" w:firstRowFirstColumn="0" w:firstRowLastColumn="0" w:lastRowFirstColumn="0" w:lastRowLastColumn="0"/>
          <w:trHeight w:val="300"/>
        </w:trPr>
        <w:tc>
          <w:tcPr>
            <w:tcW w:w="902" w:type="pct"/>
            <w:shd w:val="clear" w:color="auto" w:fill="auto"/>
          </w:tcPr>
          <w:p w14:paraId="1721B00B" w14:textId="5B657E0D" w:rsidR="009B01EE" w:rsidRPr="00854E4C" w:rsidRDefault="009B01EE" w:rsidP="00854E4C">
            <w:r>
              <w:t>Paid</w:t>
            </w:r>
          </w:p>
        </w:tc>
        <w:tc>
          <w:tcPr>
            <w:tcW w:w="1735" w:type="pct"/>
            <w:shd w:val="clear" w:color="auto" w:fill="auto"/>
          </w:tcPr>
          <w:p w14:paraId="026B65E0" w14:textId="6FC13EF8" w:rsidR="009B01EE" w:rsidRPr="00854E4C" w:rsidRDefault="00000000" w:rsidP="00854E4C">
            <w:hyperlink r:id="rId22" w:history="1">
              <w:r w:rsidR="009B01EE" w:rsidRPr="003261B3">
                <w:rPr>
                  <w:rStyle w:val="Hyperlink"/>
                  <w:rFonts w:asciiTheme="minorHAnsi" w:hAnsiTheme="minorHAnsi"/>
                  <w:sz w:val="20"/>
                  <w:szCs w:val="20"/>
                </w:rPr>
                <w:t>Robotify</w:t>
              </w:r>
            </w:hyperlink>
          </w:p>
        </w:tc>
        <w:tc>
          <w:tcPr>
            <w:tcW w:w="2363" w:type="pct"/>
            <w:shd w:val="clear" w:color="auto" w:fill="auto"/>
          </w:tcPr>
          <w:p w14:paraId="6D2FE79D" w14:textId="3C5C4458" w:rsidR="009B01EE" w:rsidRPr="00854E4C" w:rsidRDefault="003261B3" w:rsidP="00854E4C">
            <w:r>
              <w:t>3-d browser-based robotics simulator to teach coding in Blockly or Python.</w:t>
            </w:r>
          </w:p>
        </w:tc>
      </w:tr>
      <w:tr w:rsidR="00016C3E" w:rsidRPr="00854E4C" w14:paraId="65590541" w14:textId="77777777" w:rsidTr="00016C3E">
        <w:trPr>
          <w:cnfStyle w:val="000000010000" w:firstRow="0" w:lastRow="0" w:firstColumn="0" w:lastColumn="0" w:oddVBand="0" w:evenVBand="0" w:oddHBand="0" w:evenHBand="1" w:firstRowFirstColumn="0" w:firstRowLastColumn="0" w:lastRowFirstColumn="0" w:lastRowLastColumn="0"/>
          <w:trHeight w:val="300"/>
        </w:trPr>
        <w:tc>
          <w:tcPr>
            <w:tcW w:w="902" w:type="pct"/>
            <w:shd w:val="clear" w:color="auto" w:fill="auto"/>
          </w:tcPr>
          <w:p w14:paraId="68DDC5EE" w14:textId="77777777" w:rsidR="00854E4C" w:rsidRPr="00854E4C" w:rsidRDefault="00854E4C" w:rsidP="00854E4C">
            <w:r w:rsidRPr="00854E4C">
              <w:t>Free Advanced</w:t>
            </w:r>
          </w:p>
        </w:tc>
        <w:tc>
          <w:tcPr>
            <w:tcW w:w="1735" w:type="pct"/>
            <w:shd w:val="clear" w:color="auto" w:fill="auto"/>
          </w:tcPr>
          <w:p w14:paraId="1EFF29AF" w14:textId="77777777" w:rsidR="00854E4C" w:rsidRPr="00854E4C" w:rsidRDefault="00000000" w:rsidP="00854E4C">
            <w:hyperlink r:id="rId23" w:history="1">
              <w:r w:rsidR="00854E4C" w:rsidRPr="00854E4C">
                <w:rPr>
                  <w:rStyle w:val="Hyperlink"/>
                </w:rPr>
                <w:t>Gazebo Sim</w:t>
              </w:r>
            </w:hyperlink>
          </w:p>
          <w:p w14:paraId="3DEED978" w14:textId="77777777" w:rsidR="00854E4C" w:rsidRPr="00854E4C" w:rsidRDefault="00854E4C" w:rsidP="00854E4C"/>
        </w:tc>
        <w:tc>
          <w:tcPr>
            <w:tcW w:w="2363" w:type="pct"/>
            <w:shd w:val="clear" w:color="auto" w:fill="auto"/>
          </w:tcPr>
          <w:p w14:paraId="0F19A198" w14:textId="77777777" w:rsidR="00854E4C" w:rsidRPr="00854E4C" w:rsidRDefault="00854E4C" w:rsidP="00854E4C">
            <w:r w:rsidRPr="00854E4C">
              <w:t>Gazebo offers the ability to accurately and efficiently simulate populations of robots in complex indoor and outdoor environments.</w:t>
            </w:r>
          </w:p>
        </w:tc>
      </w:tr>
      <w:tr w:rsidR="00016C3E" w:rsidRPr="00854E4C" w14:paraId="43E94ADC" w14:textId="77777777" w:rsidTr="00016C3E">
        <w:trPr>
          <w:cnfStyle w:val="000000100000" w:firstRow="0" w:lastRow="0" w:firstColumn="0" w:lastColumn="0" w:oddVBand="0" w:evenVBand="0" w:oddHBand="1" w:evenHBand="0" w:firstRowFirstColumn="0" w:firstRowLastColumn="0" w:lastRowFirstColumn="0" w:lastRowLastColumn="0"/>
          <w:trHeight w:val="300"/>
        </w:trPr>
        <w:tc>
          <w:tcPr>
            <w:tcW w:w="902" w:type="pct"/>
            <w:shd w:val="clear" w:color="auto" w:fill="auto"/>
          </w:tcPr>
          <w:p w14:paraId="232B81EE" w14:textId="77777777" w:rsidR="00854E4C" w:rsidRPr="00854E4C" w:rsidRDefault="00854E4C" w:rsidP="00854E4C">
            <w:r w:rsidRPr="00854E4C">
              <w:t>Paid Advanced</w:t>
            </w:r>
          </w:p>
        </w:tc>
        <w:tc>
          <w:tcPr>
            <w:tcW w:w="1735" w:type="pct"/>
            <w:shd w:val="clear" w:color="auto" w:fill="auto"/>
          </w:tcPr>
          <w:p w14:paraId="57244FD7" w14:textId="77777777" w:rsidR="00854E4C" w:rsidRPr="00854E4C" w:rsidRDefault="00000000" w:rsidP="00854E4C">
            <w:hyperlink r:id="rId24" w:history="1">
              <w:r w:rsidR="00854E4C" w:rsidRPr="00854E4C">
                <w:rPr>
                  <w:rStyle w:val="Hyperlink"/>
                </w:rPr>
                <w:t>Virtual Robotics Toolkit</w:t>
              </w:r>
            </w:hyperlink>
          </w:p>
          <w:p w14:paraId="2717D6C7" w14:textId="77777777" w:rsidR="00854E4C" w:rsidRPr="00854E4C" w:rsidRDefault="00854E4C" w:rsidP="00854E4C"/>
        </w:tc>
        <w:tc>
          <w:tcPr>
            <w:tcW w:w="2363" w:type="pct"/>
            <w:shd w:val="clear" w:color="auto" w:fill="auto"/>
          </w:tcPr>
          <w:p w14:paraId="58976ACE" w14:textId="77777777" w:rsidR="00854E4C" w:rsidRPr="00854E4C" w:rsidRDefault="00854E4C" w:rsidP="00854E4C">
            <w:r w:rsidRPr="00854E4C">
              <w:t xml:space="preserve">Build, programme and simulate your own Lego MINDSTORMS robots. </w:t>
            </w:r>
          </w:p>
        </w:tc>
      </w:tr>
      <w:tr w:rsidR="00016C3E" w:rsidRPr="00854E4C" w14:paraId="683CC6F4" w14:textId="77777777" w:rsidTr="00016C3E">
        <w:trPr>
          <w:cnfStyle w:val="000000010000" w:firstRow="0" w:lastRow="0" w:firstColumn="0" w:lastColumn="0" w:oddVBand="0" w:evenVBand="0" w:oddHBand="0" w:evenHBand="1" w:firstRowFirstColumn="0" w:firstRowLastColumn="0" w:lastRowFirstColumn="0" w:lastRowLastColumn="0"/>
          <w:trHeight w:val="300"/>
        </w:trPr>
        <w:tc>
          <w:tcPr>
            <w:tcW w:w="902" w:type="pct"/>
            <w:shd w:val="clear" w:color="auto" w:fill="auto"/>
          </w:tcPr>
          <w:p w14:paraId="67E9B495" w14:textId="77777777" w:rsidR="00854E4C" w:rsidRPr="00854E4C" w:rsidRDefault="00854E4C" w:rsidP="00854E4C">
            <w:r w:rsidRPr="00854E4C">
              <w:t>Free (requires hardware)</w:t>
            </w:r>
          </w:p>
        </w:tc>
        <w:tc>
          <w:tcPr>
            <w:tcW w:w="1735" w:type="pct"/>
            <w:shd w:val="clear" w:color="auto" w:fill="auto"/>
          </w:tcPr>
          <w:p w14:paraId="0BC1B018" w14:textId="77777777" w:rsidR="00854E4C" w:rsidRPr="00854E4C" w:rsidRDefault="00000000" w:rsidP="00854E4C">
            <w:hyperlink r:id="rId25" w:history="1">
              <w:r w:rsidR="00854E4C" w:rsidRPr="00854E4C">
                <w:rPr>
                  <w:rStyle w:val="Hyperlink"/>
                </w:rPr>
                <w:t>Edison Bots</w:t>
              </w:r>
            </w:hyperlink>
          </w:p>
          <w:p w14:paraId="208D34C7" w14:textId="77777777" w:rsidR="00854E4C" w:rsidRPr="00854E4C" w:rsidRDefault="00854E4C" w:rsidP="00854E4C"/>
        </w:tc>
        <w:tc>
          <w:tcPr>
            <w:tcW w:w="2363" w:type="pct"/>
            <w:shd w:val="clear" w:color="auto" w:fill="auto"/>
          </w:tcPr>
          <w:p w14:paraId="642E88A3" w14:textId="77777777" w:rsidR="00854E4C" w:rsidRPr="00854E4C" w:rsidRDefault="00854E4C" w:rsidP="00854E4C">
            <w:r w:rsidRPr="00854E4C">
              <w:t xml:space="preserve">The Edison robot can be programmed using drag-and-drop with EdBlocks, EdScratch or EdPy – great for different learner levels. </w:t>
            </w:r>
          </w:p>
        </w:tc>
      </w:tr>
    </w:tbl>
    <w:p w14:paraId="7EA97480" w14:textId="77777777" w:rsidR="00854E4C" w:rsidRPr="00854E4C" w:rsidRDefault="00854E4C" w:rsidP="00854E4C">
      <w:r w:rsidRPr="00854E4C">
        <w:br w:type="page"/>
      </w:r>
    </w:p>
    <w:p w14:paraId="45E747FD" w14:textId="77777777" w:rsidR="00854E4C" w:rsidRPr="00854E4C" w:rsidRDefault="00854E4C" w:rsidP="005C5C47">
      <w:pPr>
        <w:pStyle w:val="Heading1"/>
      </w:pPr>
      <w:r w:rsidRPr="00854E4C">
        <w:lastRenderedPageBreak/>
        <w:t>Module 3: synthesis &amp; critique</w:t>
      </w:r>
    </w:p>
    <w:p w14:paraId="54C1878E" w14:textId="77777777" w:rsidR="00854E4C" w:rsidRPr="00854E4C" w:rsidRDefault="00854E4C" w:rsidP="00854E4C">
      <w:r w:rsidRPr="00854E4C">
        <w:t>This module is relatively fast-paced. All thinking is made visible. Students are open to new connections while zeroing in on key issues. It encourages them to be empathic, curious to discover underlying problems, critical and open to critique.</w:t>
      </w:r>
    </w:p>
    <w:p w14:paraId="1F7A39D7" w14:textId="77777777" w:rsidR="00854E4C" w:rsidRDefault="00854E4C" w:rsidP="00854E4C">
      <w:r w:rsidRPr="00854E4C">
        <w:t>When identifying challenges in this module, students should be encouraged to think about their immersion activities and use the storyboards they developed. This can help them decide on points at which an intervention could occur.</w:t>
      </w:r>
    </w:p>
    <w:p w14:paraId="2882F2CF" w14:textId="77777777" w:rsidR="00EA21CB" w:rsidRPr="00854E4C" w:rsidRDefault="00EA21CB" w:rsidP="00EA21CB">
      <w:r w:rsidRPr="00854E4C">
        <w:t>Use KWHLAQ to determine next steps in the learning for students. These leap points will generate student interest and accelerate their curiosity.</w:t>
      </w:r>
    </w:p>
    <w:p w14:paraId="2F09AC1F" w14:textId="77777777" w:rsidR="00854E4C" w:rsidRPr="00854E4C" w:rsidRDefault="00854E4C" w:rsidP="005C5C47">
      <w:pPr>
        <w:pStyle w:val="Heading2"/>
      </w:pPr>
      <w:r w:rsidRPr="00854E4C">
        <w:t>Key question</w:t>
      </w:r>
    </w:p>
    <w:p w14:paraId="211CF1E3" w14:textId="77777777" w:rsidR="00854E4C" w:rsidRPr="00854E4C" w:rsidRDefault="00854E4C" w:rsidP="00854E4C">
      <w:r w:rsidRPr="00854E4C">
        <w:t>What problems worth solving have students identified?</w:t>
      </w:r>
    </w:p>
    <w:p w14:paraId="03CEFB33" w14:textId="31A43272" w:rsidR="00854E4C" w:rsidRPr="00854E4C" w:rsidRDefault="00854E4C" w:rsidP="00522DD0">
      <w:pPr>
        <w:pStyle w:val="Heading2"/>
      </w:pPr>
      <w:r w:rsidRPr="00854E4C">
        <w:t xml:space="preserve">Learning </w:t>
      </w:r>
      <w:r w:rsidR="00400937">
        <w:t>i</w:t>
      </w:r>
      <w:r w:rsidRPr="00854E4C">
        <w:t>ntentions</w:t>
      </w:r>
    </w:p>
    <w:p w14:paraId="36877CBD" w14:textId="190CBC02" w:rsidR="00854E4C" w:rsidRPr="00854E4C" w:rsidRDefault="00854E4C" w:rsidP="002A5A6F">
      <w:pPr>
        <w:pStyle w:val="ListParagraph"/>
        <w:numPr>
          <w:ilvl w:val="0"/>
          <w:numId w:val="23"/>
        </w:numPr>
      </w:pPr>
      <w:r w:rsidRPr="00854E4C">
        <w:t>Analyse their own and others’ outcomes</w:t>
      </w:r>
      <w:r w:rsidR="003C4CF8">
        <w:t>.</w:t>
      </w:r>
    </w:p>
    <w:p w14:paraId="06C934C2" w14:textId="5009ED1E" w:rsidR="00854E4C" w:rsidRPr="00854E4C" w:rsidRDefault="00854E4C" w:rsidP="002A5A6F">
      <w:pPr>
        <w:pStyle w:val="ListParagraph"/>
        <w:numPr>
          <w:ilvl w:val="0"/>
          <w:numId w:val="23"/>
        </w:numPr>
      </w:pPr>
      <w:r w:rsidRPr="00854E4C">
        <w:t>Integrate sources of information, processes and strategies</w:t>
      </w:r>
      <w:r w:rsidR="00522DD0">
        <w:t>.</w:t>
      </w:r>
    </w:p>
    <w:p w14:paraId="5647BAD7" w14:textId="77AEE7C7" w:rsidR="00854E4C" w:rsidRPr="00854E4C" w:rsidRDefault="00854E4C" w:rsidP="00EC03AD">
      <w:pPr>
        <w:pStyle w:val="Heading2"/>
      </w:pPr>
      <w:r w:rsidRPr="00854E4C">
        <w:t xml:space="preserve">Activity 1 – </w:t>
      </w:r>
      <w:r w:rsidR="00EC03AD">
        <w:t>t</w:t>
      </w:r>
      <w:r w:rsidRPr="00854E4C">
        <w:t xml:space="preserve">op </w:t>
      </w:r>
      <w:r w:rsidR="00EC03AD">
        <w:t>f</w:t>
      </w:r>
      <w:r w:rsidRPr="00854E4C">
        <w:t>ive</w:t>
      </w:r>
    </w:p>
    <w:p w14:paraId="18D7AC0A" w14:textId="77777777" w:rsidR="00854E4C" w:rsidRPr="00854E4C" w:rsidRDefault="00854E4C" w:rsidP="00854E4C">
      <w:r w:rsidRPr="00854E4C">
        <w:t>Students gather into groups and write down their personal Top Five challenges, questions, and ideas that jump out at them from the immersion phase and activities.</w:t>
      </w:r>
    </w:p>
    <w:p w14:paraId="24EFBE9F" w14:textId="77777777" w:rsidR="00854E4C" w:rsidRPr="00854E4C" w:rsidRDefault="00854E4C" w:rsidP="00854E4C">
      <w:r w:rsidRPr="00854E4C">
        <w:t>As students share, they can group similar ideas. This is a great way to form groups again with students who have similar ideas or find their ideas grouped with others.</w:t>
      </w:r>
    </w:p>
    <w:p w14:paraId="1C709C13" w14:textId="77777777" w:rsidR="00854E4C" w:rsidRPr="00854E4C" w:rsidRDefault="00854E4C" w:rsidP="00854E4C">
      <w:r w:rsidRPr="00854E4C">
        <w:t>When it’s not a student’s turn, get them to pay close attention to what others are sharing. What questions come up? Challenge them to come up with 3 questions each.</w:t>
      </w:r>
    </w:p>
    <w:p w14:paraId="2720553A" w14:textId="77777777" w:rsidR="00854E4C" w:rsidRPr="00854E4C" w:rsidRDefault="00854E4C" w:rsidP="00854E4C">
      <w:r w:rsidRPr="00854E4C">
        <w:t>Keep the Top Five somewhere in a slide, folder or wall space for each group. This will keep them focused and also allow them to change ideas if an idea is no longer feasible.</w:t>
      </w:r>
    </w:p>
    <w:p w14:paraId="1E72611F" w14:textId="4587D098" w:rsidR="00854E4C" w:rsidRPr="00854E4C" w:rsidRDefault="00854E4C" w:rsidP="00EC03AD">
      <w:pPr>
        <w:pStyle w:val="Heading2"/>
      </w:pPr>
      <w:r w:rsidRPr="00854E4C">
        <w:t xml:space="preserve">Activity 2 – </w:t>
      </w:r>
      <w:r w:rsidR="00EC03AD">
        <w:t>s</w:t>
      </w:r>
      <w:r w:rsidRPr="00854E4C">
        <w:t>toryboards</w:t>
      </w:r>
    </w:p>
    <w:p w14:paraId="2504ADF1" w14:textId="77777777" w:rsidR="00854E4C" w:rsidRPr="00854E4C" w:rsidRDefault="00854E4C" w:rsidP="00854E4C">
      <w:r w:rsidRPr="00854E4C">
        <w:t>Students pick the ONE idea, theme or challenge they want to tackle.</w:t>
      </w:r>
    </w:p>
    <w:p w14:paraId="3F91BB8F" w14:textId="77777777" w:rsidR="00854E4C" w:rsidRPr="00854E4C" w:rsidRDefault="00854E4C" w:rsidP="00854E4C">
      <w:r w:rsidRPr="00854E4C">
        <w:t>What problem worth solving have the students identified? What are the biggest challenges to overcome?</w:t>
      </w:r>
    </w:p>
    <w:p w14:paraId="54D541F4" w14:textId="77777777" w:rsidR="00854E4C" w:rsidRPr="00854E4C" w:rsidRDefault="00854E4C" w:rsidP="00854E4C">
      <w:r w:rsidRPr="00854E4C">
        <w:t>This is a great way for students to create a plan of where to next with the chosen challenge they want to tackle.</w:t>
      </w:r>
    </w:p>
    <w:p w14:paraId="145001CA" w14:textId="77777777" w:rsidR="00854E4C" w:rsidRPr="00854E4C" w:rsidRDefault="00854E4C" w:rsidP="00854E4C">
      <w:r w:rsidRPr="00854E4C">
        <w:t>Creating insight statements based on the challenge they chose and what they discovered about it in the immersion phase. Use the “Creative Insight Statements” table.</w:t>
      </w:r>
    </w:p>
    <w:p w14:paraId="5C61552F" w14:textId="63F33214" w:rsidR="00854E4C" w:rsidRDefault="00854E4C" w:rsidP="00854E4C">
      <w:r w:rsidRPr="00854E4C">
        <w:t>Th</w:t>
      </w:r>
      <w:r w:rsidR="00425E00">
        <w:t>e following</w:t>
      </w:r>
      <w:r w:rsidRPr="00854E4C">
        <w:t xml:space="preserve"> table helps students collect their insights, which they can refer back to when they develop their How Might We questions.</w:t>
      </w:r>
    </w:p>
    <w:p w14:paraId="221DC3DB" w14:textId="6AEF72F6" w:rsidR="00425E00" w:rsidRDefault="00425E00">
      <w:pPr>
        <w:spacing w:line="240" w:lineRule="atLeast"/>
      </w:pPr>
      <w:r>
        <w:br w:type="page"/>
      </w:r>
    </w:p>
    <w:tbl>
      <w:tblPr>
        <w:tblStyle w:val="TableGrid"/>
        <w:tblW w:w="5000" w:type="pct"/>
        <w:tblLook w:val="04A0" w:firstRow="1" w:lastRow="0" w:firstColumn="1" w:lastColumn="0" w:noHBand="0" w:noVBand="1"/>
      </w:tblPr>
      <w:tblGrid>
        <w:gridCol w:w="3964"/>
        <w:gridCol w:w="5438"/>
      </w:tblGrid>
      <w:tr w:rsidR="00854E4C" w:rsidRPr="00854E4C" w14:paraId="354EA998" w14:textId="77777777" w:rsidTr="00043A50">
        <w:tc>
          <w:tcPr>
            <w:tcW w:w="5000" w:type="pct"/>
            <w:gridSpan w:val="2"/>
            <w:shd w:val="clear" w:color="auto" w:fill="19456B"/>
          </w:tcPr>
          <w:p w14:paraId="1D0DCBC3" w14:textId="77777777" w:rsidR="00854E4C" w:rsidRPr="00E2509D" w:rsidRDefault="00854E4C" w:rsidP="00E2509D">
            <w:pPr>
              <w:spacing w:before="120" w:after="120"/>
              <w:jc w:val="center"/>
              <w:rPr>
                <w:b/>
                <w:bCs/>
                <w:color w:val="FFFFFF" w:themeColor="background1"/>
              </w:rPr>
            </w:pPr>
            <w:r w:rsidRPr="00E2509D">
              <w:rPr>
                <w:b/>
                <w:bCs/>
                <w:color w:val="FFFFFF" w:themeColor="background1"/>
              </w:rPr>
              <w:lastRenderedPageBreak/>
              <w:t>Creative insight statements</w:t>
            </w:r>
          </w:p>
        </w:tc>
      </w:tr>
      <w:tr w:rsidR="00854E4C" w:rsidRPr="00854E4C" w14:paraId="7DDE0824" w14:textId="77777777" w:rsidTr="00425E00">
        <w:tc>
          <w:tcPr>
            <w:tcW w:w="2108" w:type="pct"/>
            <w:vMerge w:val="restart"/>
          </w:tcPr>
          <w:p w14:paraId="25CCF713" w14:textId="77777777" w:rsidR="00854E4C" w:rsidRPr="00854E4C" w:rsidRDefault="00854E4C" w:rsidP="00854E4C">
            <w:r w:rsidRPr="00854E4C">
              <w:t>Theme:</w:t>
            </w:r>
          </w:p>
        </w:tc>
        <w:tc>
          <w:tcPr>
            <w:tcW w:w="2892" w:type="pct"/>
          </w:tcPr>
          <w:p w14:paraId="432F58FD" w14:textId="77777777" w:rsidR="00854E4C" w:rsidRPr="00854E4C" w:rsidRDefault="00854E4C" w:rsidP="00854E4C">
            <w:r w:rsidRPr="00854E4C">
              <w:t>1.</w:t>
            </w:r>
          </w:p>
          <w:p w14:paraId="0A75A786" w14:textId="77777777" w:rsidR="00854E4C" w:rsidRPr="00854E4C" w:rsidRDefault="00854E4C" w:rsidP="00854E4C"/>
          <w:p w14:paraId="5EA86957" w14:textId="77777777" w:rsidR="00854E4C" w:rsidRPr="00854E4C" w:rsidRDefault="00854E4C" w:rsidP="00854E4C"/>
        </w:tc>
      </w:tr>
      <w:tr w:rsidR="00854E4C" w:rsidRPr="00854E4C" w14:paraId="06991354" w14:textId="77777777" w:rsidTr="00425E00">
        <w:tc>
          <w:tcPr>
            <w:tcW w:w="2108" w:type="pct"/>
            <w:vMerge/>
          </w:tcPr>
          <w:p w14:paraId="49EB4F9A" w14:textId="77777777" w:rsidR="00854E4C" w:rsidRPr="00854E4C" w:rsidRDefault="00854E4C" w:rsidP="00854E4C"/>
        </w:tc>
        <w:tc>
          <w:tcPr>
            <w:tcW w:w="2892" w:type="pct"/>
          </w:tcPr>
          <w:p w14:paraId="6359B0F8" w14:textId="77777777" w:rsidR="00854E4C" w:rsidRPr="00854E4C" w:rsidRDefault="00854E4C" w:rsidP="00854E4C">
            <w:r w:rsidRPr="00854E4C">
              <w:t>2.</w:t>
            </w:r>
          </w:p>
          <w:p w14:paraId="02E6F4C3" w14:textId="77777777" w:rsidR="00854E4C" w:rsidRPr="00854E4C" w:rsidRDefault="00854E4C" w:rsidP="00854E4C"/>
          <w:p w14:paraId="71488812" w14:textId="77777777" w:rsidR="00854E4C" w:rsidRPr="00854E4C" w:rsidRDefault="00854E4C" w:rsidP="00854E4C"/>
        </w:tc>
      </w:tr>
      <w:tr w:rsidR="00854E4C" w:rsidRPr="00854E4C" w14:paraId="4DD87CD1" w14:textId="77777777" w:rsidTr="00425E00">
        <w:tc>
          <w:tcPr>
            <w:tcW w:w="2108" w:type="pct"/>
            <w:vMerge/>
          </w:tcPr>
          <w:p w14:paraId="39874094" w14:textId="77777777" w:rsidR="00854E4C" w:rsidRPr="00854E4C" w:rsidRDefault="00854E4C" w:rsidP="00854E4C"/>
        </w:tc>
        <w:tc>
          <w:tcPr>
            <w:tcW w:w="2892" w:type="pct"/>
          </w:tcPr>
          <w:p w14:paraId="14C5370C" w14:textId="77777777" w:rsidR="00854E4C" w:rsidRPr="00854E4C" w:rsidRDefault="00854E4C" w:rsidP="00854E4C">
            <w:r w:rsidRPr="00854E4C">
              <w:t>3.</w:t>
            </w:r>
          </w:p>
          <w:p w14:paraId="6CDD938F" w14:textId="77777777" w:rsidR="00854E4C" w:rsidRPr="00854E4C" w:rsidRDefault="00854E4C" w:rsidP="00854E4C"/>
          <w:p w14:paraId="0B72CABD" w14:textId="77777777" w:rsidR="00854E4C" w:rsidRPr="00854E4C" w:rsidRDefault="00854E4C" w:rsidP="00854E4C"/>
        </w:tc>
      </w:tr>
      <w:tr w:rsidR="00854E4C" w:rsidRPr="00854E4C" w14:paraId="143833AA" w14:textId="77777777" w:rsidTr="00425E00">
        <w:tc>
          <w:tcPr>
            <w:tcW w:w="2108" w:type="pct"/>
            <w:vMerge w:val="restart"/>
          </w:tcPr>
          <w:p w14:paraId="053934B2" w14:textId="77777777" w:rsidR="00854E4C" w:rsidRPr="00854E4C" w:rsidRDefault="00854E4C" w:rsidP="00854E4C">
            <w:r w:rsidRPr="00854E4C">
              <w:t>Theme:</w:t>
            </w:r>
          </w:p>
        </w:tc>
        <w:tc>
          <w:tcPr>
            <w:tcW w:w="2892" w:type="pct"/>
          </w:tcPr>
          <w:p w14:paraId="7EA7512C" w14:textId="77777777" w:rsidR="00854E4C" w:rsidRPr="00854E4C" w:rsidRDefault="00854E4C" w:rsidP="00854E4C">
            <w:r w:rsidRPr="00854E4C">
              <w:t>1.</w:t>
            </w:r>
          </w:p>
          <w:p w14:paraId="73E2143F" w14:textId="77777777" w:rsidR="00854E4C" w:rsidRPr="00854E4C" w:rsidRDefault="00854E4C" w:rsidP="00854E4C"/>
          <w:p w14:paraId="432F9A1D" w14:textId="77777777" w:rsidR="00854E4C" w:rsidRPr="00854E4C" w:rsidRDefault="00854E4C" w:rsidP="00854E4C"/>
        </w:tc>
      </w:tr>
      <w:tr w:rsidR="00854E4C" w:rsidRPr="00854E4C" w14:paraId="1AC972CC" w14:textId="77777777" w:rsidTr="00425E00">
        <w:tc>
          <w:tcPr>
            <w:tcW w:w="2108" w:type="pct"/>
            <w:vMerge/>
          </w:tcPr>
          <w:p w14:paraId="4B22AE2A" w14:textId="77777777" w:rsidR="00854E4C" w:rsidRPr="00854E4C" w:rsidRDefault="00854E4C" w:rsidP="00854E4C"/>
        </w:tc>
        <w:tc>
          <w:tcPr>
            <w:tcW w:w="2892" w:type="pct"/>
          </w:tcPr>
          <w:p w14:paraId="0C805DF3" w14:textId="77777777" w:rsidR="00854E4C" w:rsidRPr="00854E4C" w:rsidRDefault="00854E4C" w:rsidP="00854E4C">
            <w:r w:rsidRPr="00854E4C">
              <w:t>2.</w:t>
            </w:r>
          </w:p>
          <w:p w14:paraId="33A0DAD7" w14:textId="77777777" w:rsidR="00854E4C" w:rsidRPr="00854E4C" w:rsidRDefault="00854E4C" w:rsidP="00854E4C"/>
          <w:p w14:paraId="3CF84059" w14:textId="77777777" w:rsidR="00854E4C" w:rsidRPr="00854E4C" w:rsidRDefault="00854E4C" w:rsidP="00854E4C"/>
        </w:tc>
      </w:tr>
      <w:tr w:rsidR="00854E4C" w:rsidRPr="00854E4C" w14:paraId="681C4376" w14:textId="77777777" w:rsidTr="00425E00">
        <w:tc>
          <w:tcPr>
            <w:tcW w:w="2108" w:type="pct"/>
            <w:vMerge/>
          </w:tcPr>
          <w:p w14:paraId="3D45B521" w14:textId="77777777" w:rsidR="00854E4C" w:rsidRPr="00854E4C" w:rsidRDefault="00854E4C" w:rsidP="00854E4C"/>
        </w:tc>
        <w:tc>
          <w:tcPr>
            <w:tcW w:w="2892" w:type="pct"/>
          </w:tcPr>
          <w:p w14:paraId="36429598" w14:textId="77777777" w:rsidR="00854E4C" w:rsidRPr="00854E4C" w:rsidRDefault="00854E4C" w:rsidP="00854E4C">
            <w:r w:rsidRPr="00854E4C">
              <w:t>3.</w:t>
            </w:r>
          </w:p>
          <w:p w14:paraId="3371C38F" w14:textId="77777777" w:rsidR="00854E4C" w:rsidRPr="00854E4C" w:rsidRDefault="00854E4C" w:rsidP="00854E4C"/>
          <w:p w14:paraId="2E680889" w14:textId="77777777" w:rsidR="00854E4C" w:rsidRPr="00854E4C" w:rsidRDefault="00854E4C" w:rsidP="00854E4C"/>
        </w:tc>
      </w:tr>
      <w:tr w:rsidR="00854E4C" w:rsidRPr="00854E4C" w14:paraId="78E13C18" w14:textId="77777777" w:rsidTr="00425E00">
        <w:tc>
          <w:tcPr>
            <w:tcW w:w="2108" w:type="pct"/>
            <w:vMerge w:val="restart"/>
          </w:tcPr>
          <w:p w14:paraId="1F5501F3" w14:textId="77777777" w:rsidR="00854E4C" w:rsidRPr="00854E4C" w:rsidRDefault="00854E4C" w:rsidP="00854E4C">
            <w:r w:rsidRPr="00854E4C">
              <w:t>Theme:</w:t>
            </w:r>
          </w:p>
        </w:tc>
        <w:tc>
          <w:tcPr>
            <w:tcW w:w="2892" w:type="pct"/>
          </w:tcPr>
          <w:p w14:paraId="1B389954" w14:textId="77777777" w:rsidR="00854E4C" w:rsidRPr="00854E4C" w:rsidRDefault="00854E4C" w:rsidP="00854E4C">
            <w:r w:rsidRPr="00854E4C">
              <w:t>1.</w:t>
            </w:r>
          </w:p>
          <w:p w14:paraId="655EDB05" w14:textId="77777777" w:rsidR="00854E4C" w:rsidRPr="00854E4C" w:rsidRDefault="00854E4C" w:rsidP="00854E4C"/>
          <w:p w14:paraId="03052ECE" w14:textId="77777777" w:rsidR="00854E4C" w:rsidRPr="00854E4C" w:rsidRDefault="00854E4C" w:rsidP="00854E4C"/>
        </w:tc>
      </w:tr>
      <w:tr w:rsidR="00854E4C" w:rsidRPr="00854E4C" w14:paraId="7714A574" w14:textId="77777777" w:rsidTr="00425E00">
        <w:tc>
          <w:tcPr>
            <w:tcW w:w="2108" w:type="pct"/>
            <w:vMerge/>
          </w:tcPr>
          <w:p w14:paraId="73CB6BD0" w14:textId="77777777" w:rsidR="00854E4C" w:rsidRPr="00854E4C" w:rsidRDefault="00854E4C" w:rsidP="00854E4C"/>
        </w:tc>
        <w:tc>
          <w:tcPr>
            <w:tcW w:w="2892" w:type="pct"/>
          </w:tcPr>
          <w:p w14:paraId="5DF40E82" w14:textId="77777777" w:rsidR="00854E4C" w:rsidRPr="00854E4C" w:rsidRDefault="00854E4C" w:rsidP="00854E4C">
            <w:r w:rsidRPr="00854E4C">
              <w:t>2.</w:t>
            </w:r>
          </w:p>
          <w:p w14:paraId="76DD8C7B" w14:textId="77777777" w:rsidR="00854E4C" w:rsidRPr="00854E4C" w:rsidRDefault="00854E4C" w:rsidP="00854E4C"/>
          <w:p w14:paraId="2C63432B" w14:textId="77777777" w:rsidR="00854E4C" w:rsidRPr="00854E4C" w:rsidRDefault="00854E4C" w:rsidP="00854E4C"/>
        </w:tc>
      </w:tr>
      <w:tr w:rsidR="00854E4C" w:rsidRPr="00854E4C" w14:paraId="69D282CC" w14:textId="77777777" w:rsidTr="00425E00">
        <w:tc>
          <w:tcPr>
            <w:tcW w:w="2108" w:type="pct"/>
            <w:vMerge/>
          </w:tcPr>
          <w:p w14:paraId="6E1C555D" w14:textId="77777777" w:rsidR="00854E4C" w:rsidRPr="00854E4C" w:rsidRDefault="00854E4C" w:rsidP="00854E4C"/>
        </w:tc>
        <w:tc>
          <w:tcPr>
            <w:tcW w:w="2892" w:type="pct"/>
          </w:tcPr>
          <w:p w14:paraId="5003C54C" w14:textId="77777777" w:rsidR="00854E4C" w:rsidRPr="00854E4C" w:rsidRDefault="00854E4C" w:rsidP="00854E4C">
            <w:r w:rsidRPr="00854E4C">
              <w:t>3.</w:t>
            </w:r>
          </w:p>
          <w:p w14:paraId="3BB4DFD5" w14:textId="77777777" w:rsidR="00854E4C" w:rsidRPr="00854E4C" w:rsidRDefault="00854E4C" w:rsidP="00854E4C"/>
          <w:p w14:paraId="24FBC573" w14:textId="77777777" w:rsidR="00854E4C" w:rsidRPr="00854E4C" w:rsidRDefault="00854E4C" w:rsidP="00854E4C"/>
        </w:tc>
      </w:tr>
    </w:tbl>
    <w:p w14:paraId="4BF0CAE3" w14:textId="77777777" w:rsidR="00854E4C" w:rsidRPr="00854E4C" w:rsidRDefault="00854E4C" w:rsidP="00854E4C"/>
    <w:p w14:paraId="6FA44D30" w14:textId="77777777" w:rsidR="00854E4C" w:rsidRPr="00854E4C" w:rsidRDefault="00854E4C" w:rsidP="00854E4C">
      <w:r w:rsidRPr="00854E4C">
        <w:t>Who is impacted by their challenge? Students pick the characters from their storyboards in Module 1 as the main user they will design a solution for.</w:t>
      </w:r>
    </w:p>
    <w:p w14:paraId="0D322BC4" w14:textId="77777777" w:rsidR="00854E4C" w:rsidRPr="00854E4C" w:rsidRDefault="00854E4C" w:rsidP="00854E4C">
      <w:r w:rsidRPr="00854E4C">
        <w:t>Transport affects people differently. Some provocations or contrasts you could help students think through might be:</w:t>
      </w:r>
    </w:p>
    <w:p w14:paraId="58C5C575" w14:textId="1A158370" w:rsidR="00854E4C" w:rsidRPr="00854E4C" w:rsidRDefault="004B6953" w:rsidP="002A5A6F">
      <w:pPr>
        <w:pStyle w:val="ListParagraph"/>
        <w:numPr>
          <w:ilvl w:val="0"/>
          <w:numId w:val="24"/>
        </w:numPr>
      </w:pPr>
      <w:r w:rsidRPr="00854E4C">
        <w:t>night vs day</w:t>
      </w:r>
    </w:p>
    <w:p w14:paraId="36350FBE" w14:textId="712D6883" w:rsidR="00854E4C" w:rsidRPr="00854E4C" w:rsidRDefault="004B6953" w:rsidP="002A5A6F">
      <w:pPr>
        <w:pStyle w:val="ListParagraph"/>
        <w:numPr>
          <w:ilvl w:val="0"/>
          <w:numId w:val="24"/>
        </w:numPr>
      </w:pPr>
      <w:r w:rsidRPr="00854E4C">
        <w:t>rural vs urban</w:t>
      </w:r>
    </w:p>
    <w:p w14:paraId="2CA9B7A1" w14:textId="43D6D67B" w:rsidR="00854E4C" w:rsidRPr="00854E4C" w:rsidRDefault="004B6953" w:rsidP="002A5A6F">
      <w:pPr>
        <w:pStyle w:val="ListParagraph"/>
        <w:numPr>
          <w:ilvl w:val="0"/>
          <w:numId w:val="24"/>
        </w:numPr>
      </w:pPr>
      <w:r w:rsidRPr="00854E4C">
        <w:t>younger vs older people</w:t>
      </w:r>
    </w:p>
    <w:p w14:paraId="05F65988" w14:textId="25E53CD1" w:rsidR="00854E4C" w:rsidRPr="00854E4C" w:rsidRDefault="004B6953" w:rsidP="002A5A6F">
      <w:pPr>
        <w:pStyle w:val="ListParagraph"/>
        <w:numPr>
          <w:ilvl w:val="0"/>
          <w:numId w:val="24"/>
        </w:numPr>
      </w:pPr>
      <w:r w:rsidRPr="00854E4C">
        <w:t>male vs female</w:t>
      </w:r>
    </w:p>
    <w:p w14:paraId="56D5792B" w14:textId="77777777" w:rsidR="00854E4C" w:rsidRPr="00854E4C" w:rsidRDefault="00854E4C" w:rsidP="002A5A6F">
      <w:pPr>
        <w:pStyle w:val="ListParagraph"/>
        <w:numPr>
          <w:ilvl w:val="0"/>
          <w:numId w:val="24"/>
        </w:numPr>
      </w:pPr>
      <w:r w:rsidRPr="00854E4C">
        <w:t>English speaking vs non-English speaking.</w:t>
      </w:r>
    </w:p>
    <w:p w14:paraId="47A4111F" w14:textId="77777777" w:rsidR="004B6953" w:rsidRDefault="004B6953">
      <w:pPr>
        <w:spacing w:line="240" w:lineRule="atLeast"/>
        <w:rPr>
          <w:rFonts w:asciiTheme="majorHAnsi" w:eastAsiaTheme="majorEastAsia" w:hAnsiTheme="majorHAnsi" w:cstheme="majorBidi"/>
          <w:b/>
          <w:color w:val="006FB8"/>
          <w:sz w:val="28"/>
          <w:szCs w:val="26"/>
        </w:rPr>
      </w:pPr>
      <w:r>
        <w:br w:type="page"/>
      </w:r>
    </w:p>
    <w:p w14:paraId="56963A64" w14:textId="665AE22F" w:rsidR="00854E4C" w:rsidRPr="00854E4C" w:rsidRDefault="00854E4C" w:rsidP="001A2B67">
      <w:pPr>
        <w:pStyle w:val="Heading2"/>
      </w:pPr>
      <w:r w:rsidRPr="00854E4C">
        <w:lastRenderedPageBreak/>
        <w:t xml:space="preserve">Activity 3 – </w:t>
      </w:r>
      <w:r w:rsidR="00EC03AD" w:rsidRPr="00854E4C">
        <w:t>say, do, think, feel</w:t>
      </w:r>
    </w:p>
    <w:p w14:paraId="5C4AEB03" w14:textId="77777777" w:rsidR="00854E4C" w:rsidRPr="00854E4C" w:rsidRDefault="00854E4C" w:rsidP="00854E4C">
      <w:r w:rsidRPr="00854E4C">
        <w:t>Students use this activity to explore the range of actions, phrases and emotions their target user might be experiencing. They will take their user’s perspective into account when designing their solution.</w:t>
      </w:r>
    </w:p>
    <w:p w14:paraId="4126C661" w14:textId="77777777" w:rsidR="00854E4C" w:rsidRPr="00854E4C" w:rsidRDefault="00854E4C" w:rsidP="00854E4C">
      <w:r w:rsidRPr="00854E4C">
        <w:t>Are there common themes?</w:t>
      </w:r>
    </w:p>
    <w:tbl>
      <w:tblPr>
        <w:tblStyle w:val="TableGrid"/>
        <w:tblW w:w="9616" w:type="dxa"/>
        <w:tblLook w:val="04A0" w:firstRow="1" w:lastRow="0" w:firstColumn="1" w:lastColumn="0" w:noHBand="0" w:noVBand="1"/>
      </w:tblPr>
      <w:tblGrid>
        <w:gridCol w:w="4513"/>
        <w:gridCol w:w="426"/>
        <w:gridCol w:w="4677"/>
      </w:tblGrid>
      <w:tr w:rsidR="00854E4C" w:rsidRPr="00854E4C" w14:paraId="603B9BDA" w14:textId="77777777" w:rsidTr="00E20E2E">
        <w:trPr>
          <w:trHeight w:val="20"/>
        </w:trPr>
        <w:tc>
          <w:tcPr>
            <w:tcW w:w="4513"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07954D7C" w14:textId="77777777" w:rsidR="00854E4C" w:rsidRPr="00854E4C" w:rsidRDefault="00854E4C" w:rsidP="00854E4C">
            <w:r w:rsidRPr="00854E4C">
              <w:rPr>
                <w:noProof/>
              </w:rPr>
              <mc:AlternateContent>
                <mc:Choice Requires="wps">
                  <w:drawing>
                    <wp:anchor distT="0" distB="0" distL="114300" distR="114300" simplePos="0" relativeHeight="251662336" behindDoc="0" locked="0" layoutInCell="1" allowOverlap="1" wp14:anchorId="0BC18119" wp14:editId="19824E36">
                      <wp:simplePos x="0" y="0"/>
                      <wp:positionH relativeFrom="column">
                        <wp:posOffset>9525</wp:posOffset>
                      </wp:positionH>
                      <wp:positionV relativeFrom="paragraph">
                        <wp:posOffset>52705</wp:posOffset>
                      </wp:positionV>
                      <wp:extent cx="869729" cy="482600"/>
                      <wp:effectExtent l="50800" t="12700" r="6985" b="63500"/>
                      <wp:wrapNone/>
                      <wp:docPr id="1150862690" name="Oval Callout 3"/>
                      <wp:cNvGraphicFramePr/>
                      <a:graphic xmlns:a="http://schemas.openxmlformats.org/drawingml/2006/main">
                        <a:graphicData uri="http://schemas.microsoft.com/office/word/2010/wordprocessingShape">
                          <wps:wsp>
                            <wps:cNvSpPr/>
                            <wps:spPr>
                              <a:xfrm>
                                <a:off x="0" y="0"/>
                                <a:ext cx="869729" cy="482600"/>
                              </a:xfrm>
                              <a:prstGeom prst="wedgeEllipseCallout">
                                <a:avLst>
                                  <a:gd name="adj1" fmla="val -54853"/>
                                  <a:gd name="adj2" fmla="val 60689"/>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BD446" w14:textId="77777777" w:rsidR="00854E4C" w:rsidRPr="00636D1D" w:rsidRDefault="00854E4C" w:rsidP="00854E4C">
                                  <w:pPr>
                                    <w:spacing w:line="276" w:lineRule="auto"/>
                                    <w:jc w:val="center"/>
                                    <w:rPr>
                                      <w:b/>
                                      <w:bCs/>
                                      <w:color w:val="19456B" w:themeColor="background2"/>
                                      <w:sz w:val="28"/>
                                      <w:szCs w:val="28"/>
                                      <w:lang w:val="en-US"/>
                                    </w:rPr>
                                  </w:pPr>
                                  <w:r w:rsidRPr="00636D1D">
                                    <w:rPr>
                                      <w:b/>
                                      <w:bCs/>
                                      <w:color w:val="19456B" w:themeColor="background2"/>
                                      <w:sz w:val="28"/>
                                      <w:szCs w:val="28"/>
                                      <w:lang w:val="en-US"/>
                                    </w:rPr>
                                    <w:t>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181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margin-left:.75pt;margin-top:4.15pt;width:68.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" adj="-1048,23909" fillcolor="#afbd22 [3215]" stroked="f" strokeweight="1pt">
                      <v:textbox>
                        <w:txbxContent>
                          <w:p w14:paraId="6C5BD446" w14:textId="77777777" w:rsidR="00854E4C" w:rsidRPr="00636D1D" w:rsidRDefault="00854E4C" w:rsidP="00854E4C">
                            <w:pPr>
                              <w:spacing w:line="276" w:lineRule="auto"/>
                              <w:jc w:val="center"/>
                              <w:rPr>
                                <w:b/>
                                <w:bCs/>
                                <w:color w:val="19456B" w:themeColor="background2"/>
                                <w:sz w:val="28"/>
                                <w:szCs w:val="28"/>
                                <w:lang w:val="en-US"/>
                              </w:rPr>
                            </w:pPr>
                            <w:r w:rsidRPr="00636D1D">
                              <w:rPr>
                                <w:b/>
                                <w:bCs/>
                                <w:color w:val="19456B" w:themeColor="background2"/>
                                <w:sz w:val="28"/>
                                <w:szCs w:val="28"/>
                                <w:lang w:val="en-US"/>
                              </w:rPr>
                              <w:t>SAY</w:t>
                            </w:r>
                          </w:p>
                        </w:txbxContent>
                      </v:textbox>
                    </v:shape>
                  </w:pict>
                </mc:Fallback>
              </mc:AlternateContent>
            </w:r>
          </w:p>
          <w:p w14:paraId="05CA4426" w14:textId="77777777" w:rsidR="00854E4C" w:rsidRPr="00854E4C" w:rsidRDefault="00854E4C" w:rsidP="00854E4C"/>
          <w:p w14:paraId="3BA51ED3" w14:textId="77777777" w:rsidR="00854E4C" w:rsidRPr="00854E4C" w:rsidRDefault="00854E4C" w:rsidP="00854E4C"/>
          <w:p w14:paraId="489C6742" w14:textId="77777777" w:rsidR="00854E4C" w:rsidRPr="00854E4C" w:rsidRDefault="00854E4C" w:rsidP="00854E4C"/>
          <w:p w14:paraId="33322A51" w14:textId="77777777" w:rsidR="00854E4C" w:rsidRPr="00854E4C" w:rsidRDefault="00854E4C" w:rsidP="00854E4C"/>
          <w:p w14:paraId="268E2903" w14:textId="77777777" w:rsidR="00854E4C" w:rsidRPr="00854E4C" w:rsidRDefault="00854E4C" w:rsidP="00854E4C"/>
          <w:p w14:paraId="36C82BC9" w14:textId="77777777" w:rsidR="00854E4C" w:rsidRPr="00854E4C" w:rsidRDefault="00854E4C" w:rsidP="00854E4C"/>
          <w:p w14:paraId="384493BD" w14:textId="77777777" w:rsidR="00854E4C" w:rsidRPr="00854E4C" w:rsidRDefault="00854E4C" w:rsidP="00854E4C"/>
          <w:p w14:paraId="39E48BB5" w14:textId="77777777" w:rsidR="00854E4C" w:rsidRPr="00854E4C" w:rsidRDefault="00854E4C" w:rsidP="00854E4C"/>
          <w:p w14:paraId="0FD074A0" w14:textId="77777777" w:rsidR="00854E4C" w:rsidRPr="00854E4C" w:rsidRDefault="00854E4C" w:rsidP="00854E4C"/>
          <w:p w14:paraId="4B16D7BF" w14:textId="77777777" w:rsidR="00854E4C" w:rsidRPr="00854E4C" w:rsidRDefault="00854E4C" w:rsidP="00854E4C"/>
          <w:p w14:paraId="465F8803" w14:textId="77777777" w:rsidR="00854E4C" w:rsidRPr="00854E4C" w:rsidRDefault="00854E4C" w:rsidP="00854E4C"/>
          <w:p w14:paraId="59F1BBD2" w14:textId="77777777" w:rsidR="00854E4C" w:rsidRPr="00854E4C" w:rsidRDefault="00854E4C" w:rsidP="00854E4C"/>
          <w:p w14:paraId="29BF543D" w14:textId="77777777" w:rsidR="00854E4C" w:rsidRPr="00854E4C" w:rsidRDefault="00854E4C" w:rsidP="00854E4C"/>
          <w:p w14:paraId="2C0F5FAF" w14:textId="77777777" w:rsidR="00854E4C" w:rsidRPr="00854E4C" w:rsidRDefault="00854E4C" w:rsidP="00854E4C"/>
          <w:p w14:paraId="64D686E7" w14:textId="77777777" w:rsidR="00854E4C" w:rsidRPr="00854E4C" w:rsidRDefault="00854E4C" w:rsidP="00854E4C"/>
          <w:p w14:paraId="15022CF4" w14:textId="77777777" w:rsidR="00854E4C" w:rsidRPr="00854E4C" w:rsidRDefault="00854E4C" w:rsidP="00854E4C"/>
        </w:tc>
        <w:tc>
          <w:tcPr>
            <w:tcW w:w="426" w:type="dxa"/>
            <w:tcBorders>
              <w:top w:val="nil"/>
              <w:left w:val="single" w:sz="18" w:space="0" w:color="19456B" w:themeColor="background2"/>
              <w:bottom w:val="nil"/>
              <w:right w:val="single" w:sz="18" w:space="0" w:color="19456B" w:themeColor="background2"/>
            </w:tcBorders>
          </w:tcPr>
          <w:p w14:paraId="0F8348BD" w14:textId="77777777" w:rsidR="00854E4C" w:rsidRPr="00854E4C" w:rsidRDefault="00854E4C" w:rsidP="00854E4C"/>
        </w:tc>
        <w:tc>
          <w:tcPr>
            <w:tcW w:w="4677"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3A8A21B3" w14:textId="77777777" w:rsidR="00854E4C" w:rsidRPr="00854E4C" w:rsidRDefault="00854E4C" w:rsidP="00854E4C">
            <w:r w:rsidRPr="00854E4C">
              <w:rPr>
                <w:noProof/>
              </w:rPr>
              <mc:AlternateContent>
                <mc:Choice Requires="wps">
                  <w:drawing>
                    <wp:anchor distT="0" distB="0" distL="114300" distR="114300" simplePos="0" relativeHeight="251664384" behindDoc="0" locked="0" layoutInCell="1" allowOverlap="1" wp14:anchorId="36FF34F3" wp14:editId="779F251E">
                      <wp:simplePos x="0" y="0"/>
                      <wp:positionH relativeFrom="column">
                        <wp:posOffset>401320</wp:posOffset>
                      </wp:positionH>
                      <wp:positionV relativeFrom="paragraph">
                        <wp:posOffset>104775</wp:posOffset>
                      </wp:positionV>
                      <wp:extent cx="584200" cy="393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4200" cy="393700"/>
                              </a:xfrm>
                              <a:prstGeom prst="rect">
                                <a:avLst/>
                              </a:prstGeom>
                              <a:noFill/>
                              <a:ln w="6350">
                                <a:noFill/>
                              </a:ln>
                            </wps:spPr>
                            <wps:txbx>
                              <w:txbxContent>
                                <w:p w14:paraId="76C58477" w14:textId="77777777" w:rsidR="00854E4C" w:rsidRPr="00636D1D" w:rsidRDefault="00854E4C" w:rsidP="00854E4C">
                                  <w:pPr>
                                    <w:spacing w:line="276" w:lineRule="auto"/>
                                    <w:rPr>
                                      <w:b/>
                                      <w:bCs/>
                                      <w:color w:val="AFBD22" w:themeColor="text2"/>
                                      <w:sz w:val="28"/>
                                      <w:szCs w:val="28"/>
                                      <w:lang w:val="en-US"/>
                                    </w:rPr>
                                  </w:pPr>
                                  <w:r w:rsidRPr="00636D1D">
                                    <w:rPr>
                                      <w:b/>
                                      <w:bCs/>
                                      <w:color w:val="AFBD22" w:themeColor="text2"/>
                                      <w:sz w:val="28"/>
                                      <w:szCs w:val="28"/>
                                      <w:lang w:val="en-US"/>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F34F3" id="_x0000_t202" coordsize="21600,21600" o:spt="202" path="m,l,21600r21600,l21600,xe">
                      <v:stroke joinstyle="miter"/>
                      <v:path gradientshapeok="t" o:connecttype="rect"/>
                    </v:shapetype>
                    <v:shape id="Text Box 7" o:spid="_x0000_s1027" type="#_x0000_t202" style="position:absolute;margin-left:31.6pt;margin-top:8.25pt;width:46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" filled="f" stroked="f" strokeweight=".5pt">
                      <v:textbox>
                        <w:txbxContent>
                          <w:p w14:paraId="76C58477" w14:textId="77777777" w:rsidR="00854E4C" w:rsidRPr="00636D1D" w:rsidRDefault="00854E4C" w:rsidP="00854E4C">
                            <w:pPr>
                              <w:spacing w:line="276" w:lineRule="auto"/>
                              <w:rPr>
                                <w:b/>
                                <w:bCs/>
                                <w:color w:val="AFBD22" w:themeColor="text2"/>
                                <w:sz w:val="28"/>
                                <w:szCs w:val="28"/>
                                <w:lang w:val="en-US"/>
                              </w:rPr>
                            </w:pPr>
                            <w:r w:rsidRPr="00636D1D">
                              <w:rPr>
                                <w:b/>
                                <w:bCs/>
                                <w:color w:val="AFBD22" w:themeColor="text2"/>
                                <w:sz w:val="28"/>
                                <w:szCs w:val="28"/>
                                <w:lang w:val="en-US"/>
                              </w:rPr>
                              <w:t>DO</w:t>
                            </w:r>
                          </w:p>
                        </w:txbxContent>
                      </v:textbox>
                    </v:shape>
                  </w:pict>
                </mc:Fallback>
              </mc:AlternateContent>
            </w:r>
            <w:r w:rsidRPr="00854E4C">
              <w:rPr>
                <w:noProof/>
              </w:rPr>
              <w:drawing>
                <wp:anchor distT="0" distB="0" distL="114300" distR="114300" simplePos="0" relativeHeight="251663360" behindDoc="0" locked="0" layoutInCell="1" allowOverlap="1" wp14:anchorId="2F5FDDBF" wp14:editId="0BCAA6F5">
                  <wp:simplePos x="0" y="0"/>
                  <wp:positionH relativeFrom="column">
                    <wp:posOffset>-3175</wp:posOffset>
                  </wp:positionH>
                  <wp:positionV relativeFrom="paragraph">
                    <wp:posOffset>65405</wp:posOffset>
                  </wp:positionV>
                  <wp:extent cx="558800" cy="558800"/>
                  <wp:effectExtent l="0" t="0" r="0" b="0"/>
                  <wp:wrapSquare wrapText="bothSides"/>
                  <wp:docPr id="9" name="Graphic 9" descr="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towfY9.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tc>
      </w:tr>
      <w:tr w:rsidR="00854E4C" w:rsidRPr="00854E4C" w14:paraId="55A4FD03" w14:textId="77777777" w:rsidTr="00E20E2E">
        <w:trPr>
          <w:trHeight w:val="20"/>
        </w:trPr>
        <w:tc>
          <w:tcPr>
            <w:tcW w:w="4513" w:type="dxa"/>
            <w:tcBorders>
              <w:top w:val="single" w:sz="18" w:space="0" w:color="19456B" w:themeColor="background2"/>
              <w:left w:val="nil"/>
              <w:bottom w:val="single" w:sz="18" w:space="0" w:color="19456B" w:themeColor="background2"/>
              <w:right w:val="nil"/>
            </w:tcBorders>
          </w:tcPr>
          <w:p w14:paraId="69D6F381" w14:textId="77777777" w:rsidR="00854E4C" w:rsidRPr="00854E4C" w:rsidRDefault="00854E4C" w:rsidP="00854E4C"/>
        </w:tc>
        <w:tc>
          <w:tcPr>
            <w:tcW w:w="426" w:type="dxa"/>
            <w:tcBorders>
              <w:top w:val="nil"/>
              <w:left w:val="nil"/>
              <w:bottom w:val="nil"/>
              <w:right w:val="nil"/>
            </w:tcBorders>
          </w:tcPr>
          <w:p w14:paraId="7648789F" w14:textId="77777777" w:rsidR="00854E4C" w:rsidRPr="00854E4C" w:rsidRDefault="00854E4C" w:rsidP="00854E4C"/>
        </w:tc>
        <w:tc>
          <w:tcPr>
            <w:tcW w:w="4677" w:type="dxa"/>
            <w:tcBorders>
              <w:top w:val="single" w:sz="18" w:space="0" w:color="19456B" w:themeColor="background2"/>
              <w:left w:val="nil"/>
              <w:bottom w:val="single" w:sz="18" w:space="0" w:color="19456B" w:themeColor="background2"/>
              <w:right w:val="nil"/>
            </w:tcBorders>
          </w:tcPr>
          <w:p w14:paraId="55486705" w14:textId="77777777" w:rsidR="00854E4C" w:rsidRPr="00854E4C" w:rsidRDefault="00854E4C" w:rsidP="00854E4C"/>
        </w:tc>
      </w:tr>
      <w:tr w:rsidR="00854E4C" w:rsidRPr="00854E4C" w14:paraId="6E3E1984" w14:textId="77777777" w:rsidTr="00E20E2E">
        <w:trPr>
          <w:trHeight w:val="20"/>
        </w:trPr>
        <w:tc>
          <w:tcPr>
            <w:tcW w:w="4513"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358B3FE5" w14:textId="77777777" w:rsidR="00854E4C" w:rsidRPr="00854E4C" w:rsidRDefault="00854E4C" w:rsidP="00854E4C">
            <w:r w:rsidRPr="00854E4C">
              <w:rPr>
                <w:noProof/>
              </w:rPr>
              <mc:AlternateContent>
                <mc:Choice Requires="wps">
                  <w:drawing>
                    <wp:anchor distT="0" distB="0" distL="114300" distR="114300" simplePos="0" relativeHeight="251665408" behindDoc="0" locked="0" layoutInCell="1" allowOverlap="1" wp14:anchorId="7873ABD0" wp14:editId="08934E37">
                      <wp:simplePos x="0" y="0"/>
                      <wp:positionH relativeFrom="column">
                        <wp:posOffset>-3174</wp:posOffset>
                      </wp:positionH>
                      <wp:positionV relativeFrom="paragraph">
                        <wp:posOffset>160655</wp:posOffset>
                      </wp:positionV>
                      <wp:extent cx="1168400" cy="495300"/>
                      <wp:effectExtent l="88900" t="139700" r="12700" b="12700"/>
                      <wp:wrapNone/>
                      <wp:docPr id="1" name="Cloud Callout 1"/>
                      <wp:cNvGraphicFramePr/>
                      <a:graphic xmlns:a="http://schemas.openxmlformats.org/drawingml/2006/main">
                        <a:graphicData uri="http://schemas.microsoft.com/office/word/2010/wordprocessingShape">
                          <wps:wsp>
                            <wps:cNvSpPr/>
                            <wps:spPr>
                              <a:xfrm>
                                <a:off x="0" y="0"/>
                                <a:ext cx="1168400" cy="495300"/>
                              </a:xfrm>
                              <a:prstGeom prst="cloudCallout">
                                <a:avLst>
                                  <a:gd name="adj1" fmla="val -55859"/>
                                  <a:gd name="adj2" fmla="val -74788"/>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D9A50" w14:textId="77777777" w:rsidR="00854E4C" w:rsidRPr="00636D1D" w:rsidRDefault="00854E4C" w:rsidP="00854E4C">
                                  <w:pPr>
                                    <w:spacing w:line="276" w:lineRule="auto"/>
                                    <w:jc w:val="center"/>
                                    <w:rPr>
                                      <w:b/>
                                      <w:bCs/>
                                      <w:color w:val="AFBD22" w:themeColor="text2"/>
                                      <w:sz w:val="28"/>
                                      <w:szCs w:val="28"/>
                                      <w:lang w:val="en-US"/>
                                    </w:rPr>
                                  </w:pPr>
                                  <w:r w:rsidRPr="00636D1D">
                                    <w:rPr>
                                      <w:b/>
                                      <w:bCs/>
                                      <w:color w:val="AFBD22" w:themeColor="text2"/>
                                      <w:sz w:val="28"/>
                                      <w:szCs w:val="28"/>
                                      <w:lang w:val="en-US"/>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ABD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28" type="#_x0000_t106" style="position:absolute;margin-left:-.25pt;margin-top:12.65pt;width:92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" adj="-1266,-5354" fillcolor="#19456b [3214]" stroked="f" strokeweight="1pt">
                      <v:stroke joinstyle="miter"/>
                      <v:textbox>
                        <w:txbxContent>
                          <w:p w14:paraId="185D9A50" w14:textId="77777777" w:rsidR="00854E4C" w:rsidRPr="00636D1D" w:rsidRDefault="00854E4C" w:rsidP="00854E4C">
                            <w:pPr>
                              <w:spacing w:line="276" w:lineRule="auto"/>
                              <w:jc w:val="center"/>
                              <w:rPr>
                                <w:b/>
                                <w:bCs/>
                                <w:color w:val="AFBD22" w:themeColor="text2"/>
                                <w:sz w:val="28"/>
                                <w:szCs w:val="28"/>
                                <w:lang w:val="en-US"/>
                              </w:rPr>
                            </w:pPr>
                            <w:r w:rsidRPr="00636D1D">
                              <w:rPr>
                                <w:b/>
                                <w:bCs/>
                                <w:color w:val="AFBD22" w:themeColor="text2"/>
                                <w:sz w:val="28"/>
                                <w:szCs w:val="28"/>
                                <w:lang w:val="en-US"/>
                              </w:rPr>
                              <w:t>THINK</w:t>
                            </w:r>
                          </w:p>
                        </w:txbxContent>
                      </v:textbox>
                    </v:shape>
                  </w:pict>
                </mc:Fallback>
              </mc:AlternateContent>
            </w:r>
          </w:p>
          <w:p w14:paraId="3A1F0BEF" w14:textId="77777777" w:rsidR="00854E4C" w:rsidRPr="00854E4C" w:rsidRDefault="00854E4C" w:rsidP="00854E4C"/>
          <w:p w14:paraId="54199E33" w14:textId="77777777" w:rsidR="00854E4C" w:rsidRPr="00854E4C" w:rsidRDefault="00854E4C" w:rsidP="00854E4C"/>
          <w:p w14:paraId="75D6E437" w14:textId="77777777" w:rsidR="00854E4C" w:rsidRPr="00854E4C" w:rsidRDefault="00854E4C" w:rsidP="00854E4C"/>
          <w:p w14:paraId="4FFDFC14" w14:textId="77777777" w:rsidR="00854E4C" w:rsidRPr="00854E4C" w:rsidRDefault="00854E4C" w:rsidP="00854E4C"/>
          <w:p w14:paraId="5DBC6CE5" w14:textId="77777777" w:rsidR="00854E4C" w:rsidRPr="00854E4C" w:rsidRDefault="00854E4C" w:rsidP="00854E4C"/>
          <w:p w14:paraId="20AA8108" w14:textId="77777777" w:rsidR="00854E4C" w:rsidRPr="00854E4C" w:rsidRDefault="00854E4C" w:rsidP="00854E4C"/>
          <w:p w14:paraId="4824E2B4" w14:textId="77777777" w:rsidR="00854E4C" w:rsidRPr="00854E4C" w:rsidRDefault="00854E4C" w:rsidP="00854E4C"/>
          <w:p w14:paraId="4A19E237" w14:textId="77777777" w:rsidR="00854E4C" w:rsidRPr="00854E4C" w:rsidRDefault="00854E4C" w:rsidP="00854E4C"/>
          <w:p w14:paraId="5E08351D" w14:textId="77777777" w:rsidR="00854E4C" w:rsidRPr="00854E4C" w:rsidRDefault="00854E4C" w:rsidP="00854E4C"/>
          <w:p w14:paraId="7BEA9144" w14:textId="77777777" w:rsidR="00854E4C" w:rsidRPr="00854E4C" w:rsidRDefault="00854E4C" w:rsidP="00854E4C"/>
          <w:p w14:paraId="70D3E7F1" w14:textId="77777777" w:rsidR="00854E4C" w:rsidRPr="00854E4C" w:rsidRDefault="00854E4C" w:rsidP="00854E4C"/>
          <w:p w14:paraId="0C760DB4" w14:textId="77777777" w:rsidR="00854E4C" w:rsidRPr="00854E4C" w:rsidRDefault="00854E4C" w:rsidP="00854E4C"/>
          <w:p w14:paraId="27F85D54" w14:textId="77777777" w:rsidR="00854E4C" w:rsidRPr="00854E4C" w:rsidRDefault="00854E4C" w:rsidP="00854E4C"/>
          <w:p w14:paraId="7E21160F" w14:textId="77777777" w:rsidR="00854E4C" w:rsidRPr="00854E4C" w:rsidRDefault="00854E4C" w:rsidP="00854E4C"/>
          <w:p w14:paraId="565846A4" w14:textId="77777777" w:rsidR="00854E4C" w:rsidRPr="00854E4C" w:rsidRDefault="00854E4C" w:rsidP="00854E4C"/>
          <w:p w14:paraId="139AF1E6" w14:textId="77777777" w:rsidR="00854E4C" w:rsidRPr="00854E4C" w:rsidRDefault="00854E4C" w:rsidP="00854E4C"/>
        </w:tc>
        <w:tc>
          <w:tcPr>
            <w:tcW w:w="426" w:type="dxa"/>
            <w:tcBorders>
              <w:top w:val="nil"/>
              <w:left w:val="single" w:sz="18" w:space="0" w:color="19456B" w:themeColor="background2"/>
              <w:bottom w:val="nil"/>
              <w:right w:val="single" w:sz="18" w:space="0" w:color="19456B" w:themeColor="background2"/>
            </w:tcBorders>
          </w:tcPr>
          <w:p w14:paraId="3A3EC2BF" w14:textId="77777777" w:rsidR="00854E4C" w:rsidRPr="00854E4C" w:rsidRDefault="00854E4C" w:rsidP="00854E4C"/>
        </w:tc>
        <w:tc>
          <w:tcPr>
            <w:tcW w:w="4677" w:type="dxa"/>
            <w:tcBorders>
              <w:top w:val="single" w:sz="18" w:space="0" w:color="19456B" w:themeColor="background2"/>
              <w:left w:val="single" w:sz="18" w:space="0" w:color="19456B" w:themeColor="background2"/>
              <w:bottom w:val="single" w:sz="18" w:space="0" w:color="19456B" w:themeColor="background2"/>
              <w:right w:val="single" w:sz="18" w:space="0" w:color="19456B" w:themeColor="background2"/>
            </w:tcBorders>
          </w:tcPr>
          <w:p w14:paraId="14C1EA16" w14:textId="77777777" w:rsidR="00854E4C" w:rsidRPr="00854E4C" w:rsidRDefault="00854E4C" w:rsidP="00854E4C">
            <w:r w:rsidRPr="00854E4C">
              <w:rPr>
                <w:noProof/>
              </w:rPr>
              <w:drawing>
                <wp:anchor distT="0" distB="0" distL="114300" distR="114300" simplePos="0" relativeHeight="251666432" behindDoc="0" locked="0" layoutInCell="1" allowOverlap="1" wp14:anchorId="162C4D01" wp14:editId="3C92DB9B">
                  <wp:simplePos x="0" y="0"/>
                  <wp:positionH relativeFrom="column">
                    <wp:posOffset>-53975</wp:posOffset>
                  </wp:positionH>
                  <wp:positionV relativeFrom="paragraph">
                    <wp:posOffset>20955</wp:posOffset>
                  </wp:positionV>
                  <wp:extent cx="749300" cy="749300"/>
                  <wp:effectExtent l="0" t="0" r="0" b="0"/>
                  <wp:wrapSquare wrapText="bothSides"/>
                  <wp:docPr id="6" name="Graphic 6"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kDkuv7.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Pr="00854E4C">
              <w:rPr>
                <w:noProof/>
              </w:rPr>
              <mc:AlternateContent>
                <mc:Choice Requires="wps">
                  <w:drawing>
                    <wp:anchor distT="0" distB="0" distL="114300" distR="114300" simplePos="0" relativeHeight="251667456" behindDoc="0" locked="0" layoutInCell="1" allowOverlap="1" wp14:anchorId="68FFA4A5" wp14:editId="325C37E4">
                      <wp:simplePos x="0" y="0"/>
                      <wp:positionH relativeFrom="column">
                        <wp:posOffset>-3810</wp:posOffset>
                      </wp:positionH>
                      <wp:positionV relativeFrom="paragraph">
                        <wp:posOffset>198755</wp:posOffset>
                      </wp:positionV>
                      <wp:extent cx="660400" cy="355600"/>
                      <wp:effectExtent l="0" t="0" r="0" b="0"/>
                      <wp:wrapNone/>
                      <wp:docPr id="1096458717" name="Text Box 1096458717"/>
                      <wp:cNvGraphicFramePr/>
                      <a:graphic xmlns:a="http://schemas.openxmlformats.org/drawingml/2006/main">
                        <a:graphicData uri="http://schemas.microsoft.com/office/word/2010/wordprocessingShape">
                          <wps:wsp>
                            <wps:cNvSpPr txBox="1"/>
                            <wps:spPr>
                              <a:xfrm>
                                <a:off x="0" y="0"/>
                                <a:ext cx="660400" cy="355600"/>
                              </a:xfrm>
                              <a:prstGeom prst="rect">
                                <a:avLst/>
                              </a:prstGeom>
                              <a:noFill/>
                              <a:ln w="6350">
                                <a:noFill/>
                              </a:ln>
                            </wps:spPr>
                            <wps:txbx>
                              <w:txbxContent>
                                <w:p w14:paraId="413DE4BA" w14:textId="77777777" w:rsidR="00854E4C" w:rsidRPr="00636D1D" w:rsidRDefault="00854E4C" w:rsidP="00854E4C">
                                  <w:pPr>
                                    <w:spacing w:line="276" w:lineRule="auto"/>
                                    <w:rPr>
                                      <w:b/>
                                      <w:bCs/>
                                      <w:color w:val="19456B" w:themeColor="background2"/>
                                      <w:sz w:val="28"/>
                                      <w:szCs w:val="28"/>
                                      <w:lang w:val="en-US"/>
                                    </w:rPr>
                                  </w:pPr>
                                  <w:r w:rsidRPr="00636D1D">
                                    <w:rPr>
                                      <w:b/>
                                      <w:bCs/>
                                      <w:color w:val="19456B" w:themeColor="background2"/>
                                      <w:sz w:val="28"/>
                                      <w:szCs w:val="28"/>
                                      <w:lang w:val="en-US"/>
                                    </w:rPr>
                                    <w:t>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A4A5" id="Text Box 1096458717" o:spid="_x0000_s1029" type="#_x0000_t202" style="position:absolute;margin-left:-.3pt;margin-top:15.65pt;width:5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" filled="f" stroked="f" strokeweight=".5pt">
                      <v:textbox>
                        <w:txbxContent>
                          <w:p w14:paraId="413DE4BA" w14:textId="77777777" w:rsidR="00854E4C" w:rsidRPr="00636D1D" w:rsidRDefault="00854E4C" w:rsidP="00854E4C">
                            <w:pPr>
                              <w:spacing w:line="276" w:lineRule="auto"/>
                              <w:rPr>
                                <w:b/>
                                <w:bCs/>
                                <w:color w:val="19456B" w:themeColor="background2"/>
                                <w:sz w:val="28"/>
                                <w:szCs w:val="28"/>
                                <w:lang w:val="en-US"/>
                              </w:rPr>
                            </w:pPr>
                            <w:r w:rsidRPr="00636D1D">
                              <w:rPr>
                                <w:b/>
                                <w:bCs/>
                                <w:color w:val="19456B" w:themeColor="background2"/>
                                <w:sz w:val="28"/>
                                <w:szCs w:val="28"/>
                                <w:lang w:val="en-US"/>
                              </w:rPr>
                              <w:t>FEEL</w:t>
                            </w:r>
                          </w:p>
                        </w:txbxContent>
                      </v:textbox>
                    </v:shape>
                  </w:pict>
                </mc:Fallback>
              </mc:AlternateContent>
            </w:r>
          </w:p>
        </w:tc>
      </w:tr>
    </w:tbl>
    <w:p w14:paraId="626C1312" w14:textId="61FF9275" w:rsidR="00854E4C" w:rsidRPr="00854E4C" w:rsidRDefault="001A2B67" w:rsidP="001332A2">
      <w:pPr>
        <w:pStyle w:val="Heading3"/>
      </w:pPr>
      <w:r w:rsidRPr="00854E4C">
        <w:t>Extension activity – show, don’t tell</w:t>
      </w:r>
    </w:p>
    <w:p w14:paraId="672473E7" w14:textId="77777777" w:rsidR="00854E4C" w:rsidRPr="00854E4C" w:rsidRDefault="00854E4C" w:rsidP="00854E4C">
      <w:r w:rsidRPr="00854E4C">
        <w:t>What do the problems look like? Use any creative means available to you to re-create the challenges that need to be overcome. e.g. Role play, LEGO set, playdough, etc.</w:t>
      </w:r>
    </w:p>
    <w:p w14:paraId="7C7F4100" w14:textId="77777777" w:rsidR="00854E4C" w:rsidRPr="00854E4C" w:rsidRDefault="00854E4C" w:rsidP="00B80E87">
      <w:pPr>
        <w:pStyle w:val="Heading2"/>
      </w:pPr>
      <w:r w:rsidRPr="00854E4C">
        <w:t>Activity 4 – Defining the problem</w:t>
      </w:r>
    </w:p>
    <w:p w14:paraId="38EDA645" w14:textId="77777777" w:rsidR="00854E4C" w:rsidRPr="00854E4C" w:rsidRDefault="00854E4C" w:rsidP="00854E4C">
      <w:r w:rsidRPr="00854E4C">
        <w:t>Create a How Might We statement to take the problem identified and turn it into an opportunity to generate new ideas. The language of a “How Might We…” statement frames a problem as an opportunity and invites students to change their mindset towards generating solutions.</w:t>
      </w:r>
    </w:p>
    <w:p w14:paraId="0ED71634" w14:textId="77777777" w:rsidR="00CA7041" w:rsidRDefault="00CA7041" w:rsidP="00CA7041">
      <w:pPr>
        <w:spacing w:line="240" w:lineRule="atLeast"/>
      </w:pPr>
    </w:p>
    <w:p w14:paraId="6C7B8967" w14:textId="73148139" w:rsidR="00CA7041" w:rsidRDefault="00CA7041" w:rsidP="008E334D">
      <w:pPr>
        <w:pStyle w:val="Heading2"/>
      </w:pPr>
      <w:r>
        <w:rPr>
          <w:noProof/>
        </w:rPr>
        <w:lastRenderedPageBreak/>
        <mc:AlternateContent>
          <mc:Choice Requires="wps">
            <w:drawing>
              <wp:anchor distT="0" distB="0" distL="114300" distR="114300" simplePos="0" relativeHeight="251674624" behindDoc="0" locked="0" layoutInCell="1" allowOverlap="1" wp14:anchorId="15189CB8" wp14:editId="6C410BA5">
                <wp:simplePos x="0" y="0"/>
                <wp:positionH relativeFrom="column">
                  <wp:posOffset>-897890</wp:posOffset>
                </wp:positionH>
                <wp:positionV relativeFrom="paragraph">
                  <wp:posOffset>494665</wp:posOffset>
                </wp:positionV>
                <wp:extent cx="3894455" cy="3619500"/>
                <wp:effectExtent l="25400" t="203200" r="93345" b="101600"/>
                <wp:wrapNone/>
                <wp:docPr id="2" name="Oval Callout 2"/>
                <wp:cNvGraphicFramePr/>
                <a:graphic xmlns:a="http://schemas.openxmlformats.org/drawingml/2006/main">
                  <a:graphicData uri="http://schemas.microsoft.com/office/word/2010/wordprocessingShape">
                    <wps:wsp>
                      <wps:cNvSpPr/>
                      <wps:spPr>
                        <a:xfrm>
                          <a:off x="0" y="0"/>
                          <a:ext cx="3894455" cy="3619500"/>
                        </a:xfrm>
                        <a:prstGeom prst="wedgeEllipseCallout">
                          <a:avLst>
                            <a:gd name="adj1" fmla="val -41297"/>
                            <a:gd name="adj2" fmla="val -54703"/>
                          </a:avLst>
                        </a:prstGeom>
                        <a:solidFill>
                          <a:schemeClr val="bg1"/>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4DCCFD" w14:textId="77777777" w:rsidR="00CA7041" w:rsidRPr="00970056" w:rsidRDefault="00CA7041" w:rsidP="00CA7041">
                            <w:pPr>
                              <w:pStyle w:val="Heading3"/>
                              <w:rPr>
                                <w:rFonts w:asciiTheme="minorHAnsi" w:hAnsiTheme="minorHAnsi" w:cstheme="minorHAnsi"/>
                                <w:lang w:val="en-US"/>
                              </w:rPr>
                            </w:pPr>
                            <w:r w:rsidRPr="00970056">
                              <w:rPr>
                                <w:rFonts w:asciiTheme="minorHAnsi" w:hAnsiTheme="minorHAnsi" w:cstheme="minorHAnsi"/>
                                <w:lang w:val="en-US"/>
                              </w:rPr>
                              <w:t>How might we…</w:t>
                            </w:r>
                          </w:p>
                          <w:p w14:paraId="01BDD830" w14:textId="77777777" w:rsidR="00CA7041" w:rsidRDefault="00CA7041" w:rsidP="00CA7041">
                            <w:pPr>
                              <w:pStyle w:val="Heading3"/>
                              <w:rPr>
                                <w:lang w:val="en-US"/>
                              </w:rPr>
                            </w:pPr>
                          </w:p>
                          <w:p w14:paraId="6B1B477B" w14:textId="77777777" w:rsidR="00CA7041" w:rsidRDefault="00CA7041" w:rsidP="00CA7041">
                            <w:pPr>
                              <w:pStyle w:val="Heading3"/>
                              <w:rPr>
                                <w:lang w:val="en-US"/>
                              </w:rPr>
                            </w:pPr>
                          </w:p>
                          <w:p w14:paraId="109233AC" w14:textId="77777777" w:rsidR="00CA7041" w:rsidRDefault="00CA7041" w:rsidP="00CA7041">
                            <w:pPr>
                              <w:pStyle w:val="Heading3"/>
                              <w:rPr>
                                <w:lang w:val="en-US"/>
                              </w:rPr>
                            </w:pPr>
                          </w:p>
                          <w:p w14:paraId="53D50CF3" w14:textId="77777777" w:rsidR="00CA7041" w:rsidRDefault="00CA7041" w:rsidP="00CA7041">
                            <w:pPr>
                              <w:pStyle w:val="Heading3"/>
                              <w:rPr>
                                <w:lang w:val="en-US"/>
                              </w:rPr>
                            </w:pPr>
                          </w:p>
                          <w:p w14:paraId="2F5E9A59" w14:textId="77777777" w:rsidR="00CA7041" w:rsidRDefault="00CA7041" w:rsidP="00CA7041">
                            <w:pPr>
                              <w:pStyle w:val="Heading3"/>
                              <w:rPr>
                                <w:lang w:val="en-US"/>
                              </w:rPr>
                            </w:pPr>
                          </w:p>
                          <w:p w14:paraId="5B541A87" w14:textId="77777777" w:rsidR="00CA7041" w:rsidRPr="00844A45" w:rsidRDefault="00CA7041" w:rsidP="00CA7041">
                            <w:pPr>
                              <w:pStyle w:val="Heading3"/>
                              <w:rPr>
                                <w:lang w:val="en-US"/>
                              </w:rPr>
                            </w:pPr>
                            <w:r>
                              <w:rPr>
                                <w:lang w:val="en-US"/>
                              </w:rPr>
                              <w:t>Insight: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9CB8" id="Oval Callout 2" o:spid="_x0000_s1030" type="#_x0000_t63" style="position:absolute;margin-left:-70.7pt;margin-top:38.95pt;width:306.6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" adj="1880,-1016" fillcolor="white [3212]" strokecolor="#afbd22 [3215]" strokeweight="1pt">
                <v:shadow on="t" color="black" opacity="26214f" origin="-.5,-.5" offset=".74836mm,.74836mm"/>
                <v:textbox>
                  <w:txbxContent>
                    <w:p w14:paraId="564DCCFD" w14:textId="77777777" w:rsidR="00CA7041" w:rsidRPr="00970056" w:rsidRDefault="00CA7041" w:rsidP="00CA7041">
                      <w:pPr>
                        <w:pStyle w:val="Heading3"/>
                        <w:rPr>
                          <w:rFonts w:asciiTheme="minorHAnsi" w:hAnsiTheme="minorHAnsi" w:cstheme="minorHAnsi"/>
                          <w:lang w:val="en-US"/>
                        </w:rPr>
                      </w:pPr>
                      <w:r w:rsidRPr="00970056">
                        <w:rPr>
                          <w:rFonts w:asciiTheme="minorHAnsi" w:hAnsiTheme="minorHAnsi" w:cstheme="minorHAnsi"/>
                          <w:lang w:val="en-US"/>
                        </w:rPr>
                        <w:t>How might we…</w:t>
                      </w:r>
                    </w:p>
                    <w:p w14:paraId="01BDD830" w14:textId="77777777" w:rsidR="00CA7041" w:rsidRDefault="00CA7041" w:rsidP="00CA7041">
                      <w:pPr>
                        <w:pStyle w:val="Heading3"/>
                        <w:rPr>
                          <w:lang w:val="en-US"/>
                        </w:rPr>
                      </w:pPr>
                    </w:p>
                    <w:p w14:paraId="6B1B477B" w14:textId="77777777" w:rsidR="00CA7041" w:rsidRDefault="00CA7041" w:rsidP="00CA7041">
                      <w:pPr>
                        <w:pStyle w:val="Heading3"/>
                        <w:rPr>
                          <w:lang w:val="en-US"/>
                        </w:rPr>
                      </w:pPr>
                    </w:p>
                    <w:p w14:paraId="109233AC" w14:textId="77777777" w:rsidR="00CA7041" w:rsidRDefault="00CA7041" w:rsidP="00CA7041">
                      <w:pPr>
                        <w:pStyle w:val="Heading3"/>
                        <w:rPr>
                          <w:lang w:val="en-US"/>
                        </w:rPr>
                      </w:pPr>
                    </w:p>
                    <w:p w14:paraId="53D50CF3" w14:textId="77777777" w:rsidR="00CA7041" w:rsidRDefault="00CA7041" w:rsidP="00CA7041">
                      <w:pPr>
                        <w:pStyle w:val="Heading3"/>
                        <w:rPr>
                          <w:lang w:val="en-US"/>
                        </w:rPr>
                      </w:pPr>
                    </w:p>
                    <w:p w14:paraId="2F5E9A59" w14:textId="77777777" w:rsidR="00CA7041" w:rsidRDefault="00CA7041" w:rsidP="00CA7041">
                      <w:pPr>
                        <w:pStyle w:val="Heading3"/>
                        <w:rPr>
                          <w:lang w:val="en-US"/>
                        </w:rPr>
                      </w:pPr>
                    </w:p>
                    <w:p w14:paraId="5B541A87" w14:textId="77777777" w:rsidR="00CA7041" w:rsidRPr="00844A45" w:rsidRDefault="00CA7041" w:rsidP="00CA7041">
                      <w:pPr>
                        <w:pStyle w:val="Heading3"/>
                        <w:rPr>
                          <w:lang w:val="en-US"/>
                        </w:rPr>
                      </w:pPr>
                      <w:r>
                        <w:rPr>
                          <w:lang w:val="en-US"/>
                        </w:rPr>
                        <w:t>Insight: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66899C0" wp14:editId="45DF284D">
                <wp:simplePos x="0" y="0"/>
                <wp:positionH relativeFrom="column">
                  <wp:posOffset>2996565</wp:posOffset>
                </wp:positionH>
                <wp:positionV relativeFrom="paragraph">
                  <wp:posOffset>170180</wp:posOffset>
                </wp:positionV>
                <wp:extent cx="3839210" cy="3578225"/>
                <wp:effectExtent l="25400" t="25400" r="85090" b="320675"/>
                <wp:wrapNone/>
                <wp:docPr id="2112457630" name="Oval Callout 7"/>
                <wp:cNvGraphicFramePr/>
                <a:graphic xmlns:a="http://schemas.openxmlformats.org/drawingml/2006/main">
                  <a:graphicData uri="http://schemas.microsoft.com/office/word/2010/wordprocessingShape">
                    <wps:wsp>
                      <wps:cNvSpPr/>
                      <wps:spPr>
                        <a:xfrm>
                          <a:off x="0" y="0"/>
                          <a:ext cx="3839210" cy="3578225"/>
                        </a:xfrm>
                        <a:prstGeom prst="wedgeEllipseCallout">
                          <a:avLst>
                            <a:gd name="adj1" fmla="val -40581"/>
                            <a:gd name="adj2" fmla="val 56327"/>
                          </a:avLst>
                        </a:prstGeom>
                        <a:solidFill>
                          <a:schemeClr val="bg1"/>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E3AC93" w14:textId="77777777" w:rsidR="00CA7041" w:rsidRDefault="00CA7041" w:rsidP="00CA7041">
                            <w:pPr>
                              <w:pStyle w:val="Heading3"/>
                            </w:pPr>
                            <w:r w:rsidRPr="00844A45">
                              <w:t>How might w</w:t>
                            </w:r>
                            <w:r>
                              <w:t>e…</w:t>
                            </w:r>
                          </w:p>
                          <w:p w14:paraId="436051C7" w14:textId="77777777" w:rsidR="00CA7041" w:rsidRDefault="00CA7041" w:rsidP="00CA7041">
                            <w:pPr>
                              <w:pStyle w:val="Heading3"/>
                            </w:pPr>
                          </w:p>
                          <w:p w14:paraId="612E18FB" w14:textId="77777777" w:rsidR="00CA7041" w:rsidRDefault="00CA7041" w:rsidP="00CA7041">
                            <w:pPr>
                              <w:pStyle w:val="Heading3"/>
                            </w:pPr>
                          </w:p>
                          <w:p w14:paraId="40813F48" w14:textId="77777777" w:rsidR="00CA7041" w:rsidRDefault="00CA7041" w:rsidP="00CA7041">
                            <w:pPr>
                              <w:pStyle w:val="Heading3"/>
                            </w:pPr>
                          </w:p>
                          <w:p w14:paraId="39658ECA" w14:textId="77777777" w:rsidR="00CA7041" w:rsidRDefault="00CA7041" w:rsidP="00CA7041">
                            <w:pPr>
                              <w:pStyle w:val="Heading3"/>
                            </w:pPr>
                          </w:p>
                          <w:p w14:paraId="0823A8DD" w14:textId="77777777" w:rsidR="00CA7041" w:rsidRDefault="00CA7041" w:rsidP="00CA7041">
                            <w:pPr>
                              <w:pStyle w:val="Heading3"/>
                            </w:pPr>
                            <w:r>
                              <w:t xml:space="preserve">Insight: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99C0" id="Oval Callout 7" o:spid="_x0000_s1031" type="#_x0000_t63" style="position:absolute;margin-left:235.95pt;margin-top:13.4pt;width:302.3pt;height:2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" adj="2035,22967" fillcolor="white [3212]" strokecolor="#afbd22 [3215]" strokeweight="1pt">
                <v:shadow on="t" color="black" opacity="26214f" origin="-.5,-.5" offset=".74836mm,.74836mm"/>
                <v:textbox>
                  <w:txbxContent>
                    <w:p w14:paraId="12E3AC93" w14:textId="77777777" w:rsidR="00CA7041" w:rsidRDefault="00CA7041" w:rsidP="00CA7041">
                      <w:pPr>
                        <w:pStyle w:val="Heading3"/>
                      </w:pPr>
                      <w:r w:rsidRPr="00844A45">
                        <w:t>How might w</w:t>
                      </w:r>
                      <w:r>
                        <w:t>e…</w:t>
                      </w:r>
                    </w:p>
                    <w:p w14:paraId="436051C7" w14:textId="77777777" w:rsidR="00CA7041" w:rsidRDefault="00CA7041" w:rsidP="00CA7041">
                      <w:pPr>
                        <w:pStyle w:val="Heading3"/>
                      </w:pPr>
                    </w:p>
                    <w:p w14:paraId="612E18FB" w14:textId="77777777" w:rsidR="00CA7041" w:rsidRDefault="00CA7041" w:rsidP="00CA7041">
                      <w:pPr>
                        <w:pStyle w:val="Heading3"/>
                      </w:pPr>
                    </w:p>
                    <w:p w14:paraId="40813F48" w14:textId="77777777" w:rsidR="00CA7041" w:rsidRDefault="00CA7041" w:rsidP="00CA7041">
                      <w:pPr>
                        <w:pStyle w:val="Heading3"/>
                      </w:pPr>
                    </w:p>
                    <w:p w14:paraId="39658ECA" w14:textId="77777777" w:rsidR="00CA7041" w:rsidRDefault="00CA7041" w:rsidP="00CA7041">
                      <w:pPr>
                        <w:pStyle w:val="Heading3"/>
                      </w:pPr>
                    </w:p>
                    <w:p w14:paraId="0823A8DD" w14:textId="77777777" w:rsidR="00CA7041" w:rsidRDefault="00CA7041" w:rsidP="00CA7041">
                      <w:pPr>
                        <w:pStyle w:val="Heading3"/>
                      </w:pPr>
                      <w:r>
                        <w:t xml:space="preserve">Insight: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D19EBBD" wp14:editId="06757C5E">
                <wp:simplePos x="0" y="0"/>
                <wp:positionH relativeFrom="column">
                  <wp:posOffset>-897890</wp:posOffset>
                </wp:positionH>
                <wp:positionV relativeFrom="paragraph">
                  <wp:posOffset>4344035</wp:posOffset>
                </wp:positionV>
                <wp:extent cx="4232910" cy="3766185"/>
                <wp:effectExtent l="25400" t="38100" r="173990" b="107315"/>
                <wp:wrapNone/>
                <wp:docPr id="2095907883" name="Oval Callout 6"/>
                <wp:cNvGraphicFramePr/>
                <a:graphic xmlns:a="http://schemas.openxmlformats.org/drawingml/2006/main">
                  <a:graphicData uri="http://schemas.microsoft.com/office/word/2010/wordprocessingShape">
                    <wps:wsp>
                      <wps:cNvSpPr/>
                      <wps:spPr>
                        <a:xfrm>
                          <a:off x="0" y="0"/>
                          <a:ext cx="4232910" cy="3766185"/>
                        </a:xfrm>
                        <a:prstGeom prst="wedgeEllipseCallout">
                          <a:avLst>
                            <a:gd name="adj1" fmla="val 51860"/>
                            <a:gd name="adj2" fmla="val -49959"/>
                          </a:avLst>
                        </a:prstGeom>
                        <a:solidFill>
                          <a:schemeClr val="bg1"/>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CDABAB" w14:textId="77777777" w:rsidR="00CA7041" w:rsidRDefault="00CA7041" w:rsidP="00CA7041">
                            <w:pPr>
                              <w:pStyle w:val="Heading3"/>
                              <w:rPr>
                                <w:lang w:val="en-US"/>
                              </w:rPr>
                            </w:pPr>
                            <w:r w:rsidRPr="00844A45">
                              <w:rPr>
                                <w:lang w:val="en-US"/>
                              </w:rPr>
                              <w:t>How might we</w:t>
                            </w:r>
                            <w:r>
                              <w:rPr>
                                <w:lang w:val="en-US"/>
                              </w:rPr>
                              <w:t>…</w:t>
                            </w:r>
                          </w:p>
                          <w:p w14:paraId="4E3F9C42" w14:textId="77777777" w:rsidR="00CA7041" w:rsidRDefault="00CA7041" w:rsidP="00CA7041">
                            <w:pPr>
                              <w:pStyle w:val="Heading3"/>
                              <w:rPr>
                                <w:lang w:val="en-US"/>
                              </w:rPr>
                            </w:pPr>
                          </w:p>
                          <w:p w14:paraId="795A6158" w14:textId="77777777" w:rsidR="00CA7041" w:rsidRDefault="00CA7041" w:rsidP="00CA7041">
                            <w:pPr>
                              <w:pStyle w:val="Heading3"/>
                              <w:rPr>
                                <w:lang w:val="en-US"/>
                              </w:rPr>
                            </w:pPr>
                          </w:p>
                          <w:p w14:paraId="1B557737" w14:textId="77777777" w:rsidR="00CA7041" w:rsidRDefault="00CA7041" w:rsidP="00CA7041">
                            <w:pPr>
                              <w:pStyle w:val="Heading3"/>
                              <w:rPr>
                                <w:lang w:val="en-US"/>
                              </w:rPr>
                            </w:pPr>
                          </w:p>
                          <w:p w14:paraId="38CB3167" w14:textId="77777777" w:rsidR="00CA7041" w:rsidRDefault="00CA7041" w:rsidP="00CA7041">
                            <w:pPr>
                              <w:pStyle w:val="Heading3"/>
                              <w:rPr>
                                <w:lang w:val="en-US"/>
                              </w:rPr>
                            </w:pPr>
                          </w:p>
                          <w:p w14:paraId="66330DA3" w14:textId="77777777" w:rsidR="00CA7041" w:rsidRDefault="00CA7041" w:rsidP="00CA7041">
                            <w:pPr>
                              <w:pStyle w:val="Heading3"/>
                              <w:rPr>
                                <w:lang w:val="en-US"/>
                              </w:rPr>
                            </w:pPr>
                            <w:r>
                              <w:rPr>
                                <w:lang w:val="en-US"/>
                              </w:rPr>
                              <w:t xml:space="preserve">Insight: </w:t>
                            </w:r>
                          </w:p>
                          <w:p w14:paraId="4F9F2285" w14:textId="77777777" w:rsidR="00CA7041" w:rsidRPr="00844A45" w:rsidRDefault="00CA7041" w:rsidP="00CA7041">
                            <w:pPr>
                              <w:pStyle w:val="Heading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EBBD" id="Oval Callout 6" o:spid="_x0000_s1032" type="#_x0000_t63" style="position:absolute;margin-left:-70.7pt;margin-top:342.05pt;width:333.3pt;height:29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" adj="22002,9" fillcolor="white [3212]" strokecolor="#afbd22 [3215]" strokeweight="1pt">
                <v:shadow on="t" color="black" opacity="26214f" origin="-.5,-.5" offset=".74836mm,.74836mm"/>
                <v:textbox>
                  <w:txbxContent>
                    <w:p w14:paraId="55CDABAB" w14:textId="77777777" w:rsidR="00CA7041" w:rsidRDefault="00CA7041" w:rsidP="00CA7041">
                      <w:pPr>
                        <w:pStyle w:val="Heading3"/>
                        <w:rPr>
                          <w:lang w:val="en-US"/>
                        </w:rPr>
                      </w:pPr>
                      <w:r w:rsidRPr="00844A45">
                        <w:rPr>
                          <w:lang w:val="en-US"/>
                        </w:rPr>
                        <w:t>How might we</w:t>
                      </w:r>
                      <w:r>
                        <w:rPr>
                          <w:lang w:val="en-US"/>
                        </w:rPr>
                        <w:t>…</w:t>
                      </w:r>
                    </w:p>
                    <w:p w14:paraId="4E3F9C42" w14:textId="77777777" w:rsidR="00CA7041" w:rsidRDefault="00CA7041" w:rsidP="00CA7041">
                      <w:pPr>
                        <w:pStyle w:val="Heading3"/>
                        <w:rPr>
                          <w:lang w:val="en-US"/>
                        </w:rPr>
                      </w:pPr>
                    </w:p>
                    <w:p w14:paraId="795A6158" w14:textId="77777777" w:rsidR="00CA7041" w:rsidRDefault="00CA7041" w:rsidP="00CA7041">
                      <w:pPr>
                        <w:pStyle w:val="Heading3"/>
                        <w:rPr>
                          <w:lang w:val="en-US"/>
                        </w:rPr>
                      </w:pPr>
                    </w:p>
                    <w:p w14:paraId="1B557737" w14:textId="77777777" w:rsidR="00CA7041" w:rsidRDefault="00CA7041" w:rsidP="00CA7041">
                      <w:pPr>
                        <w:pStyle w:val="Heading3"/>
                        <w:rPr>
                          <w:lang w:val="en-US"/>
                        </w:rPr>
                      </w:pPr>
                    </w:p>
                    <w:p w14:paraId="38CB3167" w14:textId="77777777" w:rsidR="00CA7041" w:rsidRDefault="00CA7041" w:rsidP="00CA7041">
                      <w:pPr>
                        <w:pStyle w:val="Heading3"/>
                        <w:rPr>
                          <w:lang w:val="en-US"/>
                        </w:rPr>
                      </w:pPr>
                    </w:p>
                    <w:p w14:paraId="66330DA3" w14:textId="77777777" w:rsidR="00CA7041" w:rsidRDefault="00CA7041" w:rsidP="00CA7041">
                      <w:pPr>
                        <w:pStyle w:val="Heading3"/>
                        <w:rPr>
                          <w:lang w:val="en-US"/>
                        </w:rPr>
                      </w:pPr>
                      <w:r>
                        <w:rPr>
                          <w:lang w:val="en-US"/>
                        </w:rPr>
                        <w:t xml:space="preserve">Insight: </w:t>
                      </w:r>
                    </w:p>
                    <w:p w14:paraId="4F9F2285" w14:textId="77777777" w:rsidR="00CA7041" w:rsidRPr="00844A45" w:rsidRDefault="00CA7041" w:rsidP="00CA7041">
                      <w:pPr>
                        <w:pStyle w:val="Heading3"/>
                        <w:rPr>
                          <w:lang w:val="en-US"/>
                        </w:rPr>
                      </w:pPr>
                    </w:p>
                  </w:txbxContent>
                </v:textbox>
              </v:shape>
            </w:pict>
          </mc:Fallback>
        </mc:AlternateContent>
      </w:r>
      <w:r w:rsidR="00970056">
        <w:t>How</w:t>
      </w:r>
      <w:r>
        <w:t xml:space="preserve"> </w:t>
      </w:r>
      <w:r w:rsidR="00970056">
        <w:t>might</w:t>
      </w:r>
      <w:r>
        <w:t xml:space="preserve"> </w:t>
      </w:r>
      <w:r w:rsidR="00970056">
        <w:t>we</w:t>
      </w:r>
      <w:r>
        <w:t>…</w:t>
      </w:r>
    </w:p>
    <w:p w14:paraId="5A531D51" w14:textId="77777777" w:rsidR="00CA7041" w:rsidRPr="00965DC2" w:rsidRDefault="00CA7041" w:rsidP="00CA7041"/>
    <w:p w14:paraId="419891A7" w14:textId="77777777" w:rsidR="00CA7041" w:rsidRDefault="00CA7041" w:rsidP="00CA7041">
      <w:pPr>
        <w:spacing w:after="160" w:line="259" w:lineRule="auto"/>
      </w:pPr>
      <w:r>
        <w:rPr>
          <w:noProof/>
        </w:rPr>
        <mc:AlternateContent>
          <mc:Choice Requires="wps">
            <w:drawing>
              <wp:anchor distT="0" distB="0" distL="114300" distR="114300" simplePos="0" relativeHeight="251677696" behindDoc="0" locked="0" layoutInCell="1" allowOverlap="1" wp14:anchorId="6430D94B" wp14:editId="410D0676">
                <wp:simplePos x="0" y="0"/>
                <wp:positionH relativeFrom="column">
                  <wp:posOffset>3334385</wp:posOffset>
                </wp:positionH>
                <wp:positionV relativeFrom="paragraph">
                  <wp:posOffset>3265805</wp:posOffset>
                </wp:positionV>
                <wp:extent cx="3581400" cy="3683000"/>
                <wp:effectExtent l="25400" t="25400" r="101600" b="215900"/>
                <wp:wrapNone/>
                <wp:docPr id="1528125079" name="Oval Callout 8"/>
                <wp:cNvGraphicFramePr/>
                <a:graphic xmlns:a="http://schemas.openxmlformats.org/drawingml/2006/main">
                  <a:graphicData uri="http://schemas.microsoft.com/office/word/2010/wordprocessingShape">
                    <wps:wsp>
                      <wps:cNvSpPr/>
                      <wps:spPr>
                        <a:xfrm>
                          <a:off x="0" y="0"/>
                          <a:ext cx="3581400" cy="3683000"/>
                        </a:xfrm>
                        <a:prstGeom prst="wedgeEllipseCallout">
                          <a:avLst>
                            <a:gd name="adj1" fmla="val 40504"/>
                            <a:gd name="adj2" fmla="val 53116"/>
                          </a:avLst>
                        </a:prstGeom>
                        <a:solidFill>
                          <a:schemeClr val="bg1"/>
                        </a:solidFill>
                        <a:ln>
                          <a:solidFill>
                            <a:schemeClr val="tx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AE3392" w14:textId="77777777" w:rsidR="00CA7041" w:rsidRDefault="00CA7041" w:rsidP="00CA7041">
                            <w:pPr>
                              <w:pStyle w:val="Heading3"/>
                              <w:rPr>
                                <w:lang w:val="en-US"/>
                              </w:rPr>
                            </w:pPr>
                            <w:r>
                              <w:rPr>
                                <w:lang w:val="en-US"/>
                              </w:rPr>
                              <w:t>How might we…</w:t>
                            </w:r>
                          </w:p>
                          <w:p w14:paraId="3CFD4926" w14:textId="77777777" w:rsidR="00CA7041" w:rsidRDefault="00CA7041" w:rsidP="00CA7041">
                            <w:pPr>
                              <w:pStyle w:val="Heading3"/>
                              <w:rPr>
                                <w:lang w:val="en-US"/>
                              </w:rPr>
                            </w:pPr>
                          </w:p>
                          <w:p w14:paraId="5BEBF9DD" w14:textId="77777777" w:rsidR="00CA7041" w:rsidRDefault="00CA7041" w:rsidP="00CA7041">
                            <w:pPr>
                              <w:pStyle w:val="Heading3"/>
                              <w:rPr>
                                <w:lang w:val="en-US"/>
                              </w:rPr>
                            </w:pPr>
                          </w:p>
                          <w:p w14:paraId="06DD82EF" w14:textId="77777777" w:rsidR="00CA7041" w:rsidRDefault="00CA7041" w:rsidP="00CA7041">
                            <w:pPr>
                              <w:pStyle w:val="Heading3"/>
                              <w:rPr>
                                <w:lang w:val="en-US"/>
                              </w:rPr>
                            </w:pPr>
                          </w:p>
                          <w:p w14:paraId="7AF4B0A9" w14:textId="77777777" w:rsidR="00CA7041" w:rsidRDefault="00CA7041" w:rsidP="00CA7041">
                            <w:pPr>
                              <w:pStyle w:val="Heading3"/>
                              <w:rPr>
                                <w:lang w:val="en-US"/>
                              </w:rPr>
                            </w:pPr>
                          </w:p>
                          <w:p w14:paraId="182A392F" w14:textId="77777777" w:rsidR="00CA7041" w:rsidRPr="00844A45" w:rsidRDefault="00CA7041" w:rsidP="00CA7041">
                            <w:pPr>
                              <w:pStyle w:val="Heading3"/>
                              <w:rPr>
                                <w:lang w:val="en-US"/>
                              </w:rPr>
                            </w:pPr>
                            <w:r>
                              <w:rPr>
                                <w:lang w:val="en-US"/>
                              </w:rPr>
                              <w:t xml:space="preserve">Insight: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D94B" id="Oval Callout 8" o:spid="_x0000_s1033" type="#_x0000_t63" style="position:absolute;margin-left:262.55pt;margin-top:257.15pt;width:282pt;height:2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" adj="19549,22273" fillcolor="white [3212]" strokecolor="#afbd22 [3215]" strokeweight="1pt">
                <v:shadow on="t" color="black" opacity="26214f" origin="-.5,-.5" offset=".74836mm,.74836mm"/>
                <v:textbox>
                  <w:txbxContent>
                    <w:p w14:paraId="33AE3392" w14:textId="77777777" w:rsidR="00CA7041" w:rsidRDefault="00CA7041" w:rsidP="00CA7041">
                      <w:pPr>
                        <w:pStyle w:val="Heading3"/>
                        <w:rPr>
                          <w:lang w:val="en-US"/>
                        </w:rPr>
                      </w:pPr>
                      <w:r>
                        <w:rPr>
                          <w:lang w:val="en-US"/>
                        </w:rPr>
                        <w:t>How might we…</w:t>
                      </w:r>
                    </w:p>
                    <w:p w14:paraId="3CFD4926" w14:textId="77777777" w:rsidR="00CA7041" w:rsidRDefault="00CA7041" w:rsidP="00CA7041">
                      <w:pPr>
                        <w:pStyle w:val="Heading3"/>
                        <w:rPr>
                          <w:lang w:val="en-US"/>
                        </w:rPr>
                      </w:pPr>
                    </w:p>
                    <w:p w14:paraId="5BEBF9DD" w14:textId="77777777" w:rsidR="00CA7041" w:rsidRDefault="00CA7041" w:rsidP="00CA7041">
                      <w:pPr>
                        <w:pStyle w:val="Heading3"/>
                        <w:rPr>
                          <w:lang w:val="en-US"/>
                        </w:rPr>
                      </w:pPr>
                    </w:p>
                    <w:p w14:paraId="06DD82EF" w14:textId="77777777" w:rsidR="00CA7041" w:rsidRDefault="00CA7041" w:rsidP="00CA7041">
                      <w:pPr>
                        <w:pStyle w:val="Heading3"/>
                        <w:rPr>
                          <w:lang w:val="en-US"/>
                        </w:rPr>
                      </w:pPr>
                    </w:p>
                    <w:p w14:paraId="7AF4B0A9" w14:textId="77777777" w:rsidR="00CA7041" w:rsidRDefault="00CA7041" w:rsidP="00CA7041">
                      <w:pPr>
                        <w:pStyle w:val="Heading3"/>
                        <w:rPr>
                          <w:lang w:val="en-US"/>
                        </w:rPr>
                      </w:pPr>
                    </w:p>
                    <w:p w14:paraId="182A392F" w14:textId="77777777" w:rsidR="00CA7041" w:rsidRPr="00844A45" w:rsidRDefault="00CA7041" w:rsidP="00CA7041">
                      <w:pPr>
                        <w:pStyle w:val="Heading3"/>
                        <w:rPr>
                          <w:lang w:val="en-US"/>
                        </w:rPr>
                      </w:pPr>
                      <w:r>
                        <w:rPr>
                          <w:lang w:val="en-US"/>
                        </w:rPr>
                        <w:t xml:space="preserve">Insight: </w:t>
                      </w:r>
                    </w:p>
                  </w:txbxContent>
                </v:textbox>
              </v:shape>
            </w:pict>
          </mc:Fallback>
        </mc:AlternateContent>
      </w:r>
    </w:p>
    <w:p w14:paraId="7E97B029" w14:textId="6FEBAA21" w:rsidR="001E6B3E" w:rsidRPr="00970056" w:rsidRDefault="001E6B3E" w:rsidP="00970056">
      <w:pPr>
        <w:spacing w:line="240" w:lineRule="atLeast"/>
      </w:pPr>
      <w:r>
        <w:br w:type="page"/>
      </w:r>
    </w:p>
    <w:p w14:paraId="415CBA3D" w14:textId="4336BD60" w:rsidR="00854E4C" w:rsidRPr="00854E4C" w:rsidRDefault="00854E4C" w:rsidP="001A2B67">
      <w:pPr>
        <w:pStyle w:val="Heading1"/>
      </w:pPr>
      <w:r w:rsidRPr="00854E4C">
        <w:lastRenderedPageBreak/>
        <w:t xml:space="preserve">Module 4: ideation </w:t>
      </w:r>
    </w:p>
    <w:p w14:paraId="1D61898F" w14:textId="6FE68560" w:rsidR="00854E4C" w:rsidRPr="00854E4C" w:rsidRDefault="00854E4C" w:rsidP="00854E4C">
      <w:r w:rsidRPr="00854E4C">
        <w:t>This module is short and fast-</w:t>
      </w:r>
      <w:r w:rsidR="00B80E87" w:rsidRPr="00854E4C">
        <w:t>paced and</w:t>
      </w:r>
      <w:r w:rsidRPr="00854E4C">
        <w:t xml:space="preserve"> encourages divergent thinking. All ideas are welcome, then pared down into separate processes.</w:t>
      </w:r>
    </w:p>
    <w:p w14:paraId="41E6ECCB" w14:textId="77777777" w:rsidR="00854E4C" w:rsidRPr="00854E4C" w:rsidRDefault="00854E4C" w:rsidP="00854E4C">
      <w:r w:rsidRPr="00854E4C">
        <w:t>Instead of saying, “Yes, but…”, encourage and model saying, “Yes, and…”. This will be hard at first, but practice makes it better. Learning to build on others’ ideas is a key part of developing innovative solutions and mindsets.</w:t>
      </w:r>
    </w:p>
    <w:p w14:paraId="53170A47" w14:textId="77777777" w:rsidR="00854E4C" w:rsidRPr="00854E4C" w:rsidRDefault="00854E4C" w:rsidP="00854E4C">
      <w:r w:rsidRPr="00854E4C">
        <w:t>Defer judgement! Quantity over quality.</w:t>
      </w:r>
    </w:p>
    <w:p w14:paraId="46618AF6" w14:textId="7F712975" w:rsidR="00854E4C" w:rsidRPr="00854E4C" w:rsidRDefault="00854E4C" w:rsidP="008E334D">
      <w:pPr>
        <w:pStyle w:val="Heading2"/>
      </w:pPr>
      <w:r w:rsidRPr="00854E4C">
        <w:t xml:space="preserve">Learning </w:t>
      </w:r>
      <w:r w:rsidR="00400937">
        <w:t>i</w:t>
      </w:r>
      <w:r w:rsidRPr="00854E4C">
        <w:t>ntentions</w:t>
      </w:r>
    </w:p>
    <w:p w14:paraId="271CE605" w14:textId="77777777" w:rsidR="00854E4C" w:rsidRPr="00854E4C" w:rsidRDefault="00854E4C" w:rsidP="002A5A6F">
      <w:pPr>
        <w:pStyle w:val="ListParagraph"/>
        <w:numPr>
          <w:ilvl w:val="0"/>
          <w:numId w:val="25"/>
        </w:numPr>
      </w:pPr>
      <w:r w:rsidRPr="00854E4C">
        <w:t>Understand that technological outcomes are fit for purpose in terms of time and context.</w:t>
      </w:r>
    </w:p>
    <w:p w14:paraId="1AB121D0" w14:textId="77777777" w:rsidR="00854E4C" w:rsidRPr="00854E4C" w:rsidRDefault="00854E4C" w:rsidP="002A5A6F">
      <w:pPr>
        <w:pStyle w:val="ListParagraph"/>
        <w:numPr>
          <w:ilvl w:val="0"/>
          <w:numId w:val="25"/>
        </w:numPr>
      </w:pPr>
      <w:r w:rsidRPr="00854E4C">
        <w:t>Understand the concept of malfunction and how “failure” can inform future outcomes.</w:t>
      </w:r>
    </w:p>
    <w:p w14:paraId="5A17744F" w14:textId="6BF95023" w:rsidR="00854E4C" w:rsidRPr="00854E4C" w:rsidRDefault="00854E4C" w:rsidP="008E334D">
      <w:pPr>
        <w:pStyle w:val="Heading2"/>
      </w:pPr>
      <w:r w:rsidRPr="00854E4C">
        <w:t xml:space="preserve">Activity 1 – </w:t>
      </w:r>
      <w:r w:rsidR="008E334D">
        <w:t>i</w:t>
      </w:r>
      <w:r w:rsidRPr="00854E4C">
        <w:t>deation</w:t>
      </w:r>
    </w:p>
    <w:p w14:paraId="50D5D211" w14:textId="77777777" w:rsidR="00854E4C" w:rsidRPr="00854E4C" w:rsidRDefault="00854E4C" w:rsidP="00854E4C">
      <w:r w:rsidRPr="00854E4C">
        <w:t>Using their ‘How Might We’ statements as a yardstick, students are encouraged to generate a range of ideas for the challenge they’re trying to solve.</w:t>
      </w:r>
    </w:p>
    <w:p w14:paraId="35E8A813" w14:textId="77777777" w:rsidR="00854E4C" w:rsidRPr="00854E4C" w:rsidRDefault="00854E4C" w:rsidP="00854E4C">
      <w:r w:rsidRPr="00854E4C">
        <w:t>Students should be encouraged to:</w:t>
      </w:r>
    </w:p>
    <w:p w14:paraId="3984A8D6" w14:textId="02818A98" w:rsidR="00854E4C" w:rsidRPr="00854E4C" w:rsidRDefault="008E334D" w:rsidP="002A5A6F">
      <w:pPr>
        <w:pStyle w:val="ListParagraph"/>
        <w:numPr>
          <w:ilvl w:val="0"/>
          <w:numId w:val="26"/>
        </w:numPr>
      </w:pPr>
      <w:r w:rsidRPr="00854E4C">
        <w:t>stand</w:t>
      </w:r>
    </w:p>
    <w:p w14:paraId="314DDB9B" w14:textId="4A317C2F" w:rsidR="00854E4C" w:rsidRPr="00854E4C" w:rsidRDefault="008E334D" w:rsidP="002A5A6F">
      <w:pPr>
        <w:pStyle w:val="ListParagraph"/>
        <w:numPr>
          <w:ilvl w:val="0"/>
          <w:numId w:val="26"/>
        </w:numPr>
      </w:pPr>
      <w:r w:rsidRPr="00854E4C">
        <w:t>borrow ideas from others</w:t>
      </w:r>
    </w:p>
    <w:p w14:paraId="12EE9630" w14:textId="35069765" w:rsidR="00854E4C" w:rsidRPr="00854E4C" w:rsidRDefault="008E334D" w:rsidP="002A5A6F">
      <w:pPr>
        <w:pStyle w:val="ListParagraph"/>
        <w:numPr>
          <w:ilvl w:val="0"/>
          <w:numId w:val="26"/>
        </w:numPr>
      </w:pPr>
      <w:r w:rsidRPr="00854E4C">
        <w:t>you think it, you write it</w:t>
      </w:r>
    </w:p>
    <w:p w14:paraId="660470D9" w14:textId="045DA699" w:rsidR="00854E4C" w:rsidRPr="00854E4C" w:rsidRDefault="008E334D" w:rsidP="002A5A6F">
      <w:pPr>
        <w:pStyle w:val="ListParagraph"/>
        <w:numPr>
          <w:ilvl w:val="0"/>
          <w:numId w:val="26"/>
        </w:numPr>
      </w:pPr>
      <w:r w:rsidRPr="00854E4C">
        <w:t xml:space="preserve">no </w:t>
      </w:r>
      <w:r w:rsidR="00854E4C" w:rsidRPr="00854E4C">
        <w:t>judgement, you can discuss it later</w:t>
      </w:r>
      <w:r>
        <w:t>.</w:t>
      </w:r>
    </w:p>
    <w:p w14:paraId="536A24A0" w14:textId="77777777" w:rsidR="00854E4C" w:rsidRPr="00854E4C" w:rsidRDefault="00854E4C" w:rsidP="00854E4C">
      <w:r w:rsidRPr="00854E4C">
        <w:t>Teachers can prompt:</w:t>
      </w:r>
    </w:p>
    <w:p w14:paraId="2A0BE844" w14:textId="77777777" w:rsidR="00854E4C" w:rsidRPr="00854E4C" w:rsidRDefault="00854E4C" w:rsidP="002A5A6F">
      <w:pPr>
        <w:pStyle w:val="ListParagraph"/>
        <w:numPr>
          <w:ilvl w:val="0"/>
          <w:numId w:val="27"/>
        </w:numPr>
      </w:pPr>
      <w:r w:rsidRPr="00854E4C">
        <w:t>What’s your worst idea?</w:t>
      </w:r>
    </w:p>
    <w:p w14:paraId="25DA3FE3" w14:textId="77777777" w:rsidR="00854E4C" w:rsidRPr="00854E4C" w:rsidRDefault="00854E4C" w:rsidP="002A5A6F">
      <w:pPr>
        <w:pStyle w:val="ListParagraph"/>
        <w:numPr>
          <w:ilvl w:val="0"/>
          <w:numId w:val="27"/>
        </w:numPr>
      </w:pPr>
      <w:r w:rsidRPr="00854E4C">
        <w:t>What idea would your mum or dad come up with?</w:t>
      </w:r>
    </w:p>
    <w:p w14:paraId="40D1B05F" w14:textId="77777777" w:rsidR="00854E4C" w:rsidRPr="00854E4C" w:rsidRDefault="00854E4C" w:rsidP="002A5A6F">
      <w:pPr>
        <w:pStyle w:val="ListParagraph"/>
        <w:numPr>
          <w:ilvl w:val="0"/>
          <w:numId w:val="27"/>
        </w:numPr>
      </w:pPr>
      <w:r w:rsidRPr="00854E4C">
        <w:t>What if money wasn’t a problem?</w:t>
      </w:r>
    </w:p>
    <w:p w14:paraId="4767FC3C" w14:textId="77777777" w:rsidR="00854E4C" w:rsidRPr="00854E4C" w:rsidRDefault="00854E4C" w:rsidP="002A5A6F">
      <w:pPr>
        <w:pStyle w:val="ListParagraph"/>
        <w:numPr>
          <w:ilvl w:val="0"/>
          <w:numId w:val="27"/>
        </w:numPr>
      </w:pPr>
      <w:r w:rsidRPr="00854E4C">
        <w:t>What if you had the help of your favourite superhero?</w:t>
      </w:r>
    </w:p>
    <w:p w14:paraId="7B446DD3" w14:textId="77777777" w:rsidR="00854E4C" w:rsidRPr="00854E4C" w:rsidRDefault="00854E4C" w:rsidP="00854E4C">
      <w:r w:rsidRPr="00854E4C">
        <w:t>Aim for 30 ideas in 10 mins! Use prompts above to stimulate tangents and divergent ideas.</w:t>
      </w:r>
    </w:p>
    <w:p w14:paraId="0B36244D" w14:textId="0B9B540F" w:rsidR="00854E4C" w:rsidRPr="00854E4C" w:rsidRDefault="00854E4C" w:rsidP="008E334D">
      <w:pPr>
        <w:pStyle w:val="Heading2"/>
      </w:pPr>
      <w:r w:rsidRPr="00854E4C">
        <w:t xml:space="preserve">Activity 2 – </w:t>
      </w:r>
      <w:r w:rsidR="008E334D">
        <w:t>m</w:t>
      </w:r>
      <w:r w:rsidRPr="00854E4C">
        <w:t xml:space="preserve">ix </w:t>
      </w:r>
      <w:r w:rsidR="008E334D">
        <w:t>and</w:t>
      </w:r>
      <w:r w:rsidRPr="00854E4C">
        <w:t xml:space="preserve"> </w:t>
      </w:r>
      <w:r w:rsidR="008E334D">
        <w:t>m</w:t>
      </w:r>
      <w:r w:rsidRPr="00854E4C">
        <w:t>atch</w:t>
      </w:r>
    </w:p>
    <w:p w14:paraId="371B6023" w14:textId="77777777" w:rsidR="00854E4C" w:rsidRPr="00854E4C" w:rsidRDefault="00854E4C" w:rsidP="00854E4C">
      <w:r w:rsidRPr="00854E4C">
        <w:t>Before deciding on the idea they will tackle as a team, students should be encouraged to mix and match ideas to see what new possibilities arise.</w:t>
      </w:r>
    </w:p>
    <w:p w14:paraId="3043E11A" w14:textId="77777777" w:rsidR="00854E4C" w:rsidRPr="00854E4C" w:rsidRDefault="00854E4C" w:rsidP="00854E4C">
      <w:r w:rsidRPr="00854E4C">
        <w:t>Useful tool: the Osborn Checklist, similar to SCAMPER:</w:t>
      </w:r>
    </w:p>
    <w:p w14:paraId="371F79BD" w14:textId="77777777" w:rsidR="00854E4C" w:rsidRPr="00854E4C" w:rsidRDefault="00854E4C" w:rsidP="002A5A6F">
      <w:pPr>
        <w:pStyle w:val="ListParagraph"/>
        <w:numPr>
          <w:ilvl w:val="0"/>
          <w:numId w:val="28"/>
        </w:numPr>
      </w:pPr>
      <w:r w:rsidRPr="003E4512">
        <w:rPr>
          <w:b/>
          <w:bCs/>
        </w:rPr>
        <w:t>Put it to other uses?</w:t>
      </w:r>
      <w:r w:rsidRPr="00854E4C">
        <w:t xml:space="preserve"> As it is?... If modified?</w:t>
      </w:r>
    </w:p>
    <w:p w14:paraId="4D8E1297" w14:textId="77777777" w:rsidR="00854E4C" w:rsidRPr="00854E4C" w:rsidRDefault="00854E4C" w:rsidP="002A5A6F">
      <w:pPr>
        <w:pStyle w:val="ListParagraph"/>
        <w:numPr>
          <w:ilvl w:val="0"/>
          <w:numId w:val="28"/>
        </w:numPr>
      </w:pPr>
      <w:r w:rsidRPr="003E4512">
        <w:rPr>
          <w:b/>
          <w:bCs/>
        </w:rPr>
        <w:t>Substitute?</w:t>
      </w:r>
      <w:r w:rsidRPr="00854E4C">
        <w:t xml:space="preserve"> Different ingredients used? Other material? Other processes? Other places? Other approach? Other tone of voice? Someone else?</w:t>
      </w:r>
    </w:p>
    <w:p w14:paraId="5E6BF6E8" w14:textId="77777777" w:rsidR="00854E4C" w:rsidRPr="00854E4C" w:rsidRDefault="00854E4C" w:rsidP="002A5A6F">
      <w:pPr>
        <w:pStyle w:val="ListParagraph"/>
        <w:numPr>
          <w:ilvl w:val="0"/>
          <w:numId w:val="28"/>
        </w:numPr>
      </w:pPr>
      <w:r w:rsidRPr="003E4512">
        <w:rPr>
          <w:b/>
          <w:bCs/>
        </w:rPr>
        <w:t>Combine?</w:t>
      </w:r>
      <w:r w:rsidRPr="00854E4C">
        <w:t xml:space="preserve"> Combine units, purposes, appeals or ideas? A blend, allow, or an ensemble?</w:t>
      </w:r>
    </w:p>
    <w:p w14:paraId="6EEC0A21" w14:textId="77777777" w:rsidR="00854E4C" w:rsidRPr="00854E4C" w:rsidRDefault="00854E4C" w:rsidP="002A5A6F">
      <w:pPr>
        <w:pStyle w:val="ListParagraph"/>
        <w:numPr>
          <w:ilvl w:val="0"/>
          <w:numId w:val="28"/>
        </w:numPr>
      </w:pPr>
      <w:r w:rsidRPr="003E4512">
        <w:rPr>
          <w:b/>
          <w:bCs/>
        </w:rPr>
        <w:t>Adapt?</w:t>
      </w:r>
      <w:r w:rsidRPr="00854E4C">
        <w:t xml:space="preserve"> Is there anything else like this? What does this tell you? Is the past comparable?</w:t>
      </w:r>
    </w:p>
    <w:p w14:paraId="704D8ABF" w14:textId="77777777" w:rsidR="00854E4C" w:rsidRPr="00854E4C" w:rsidRDefault="00854E4C" w:rsidP="002A5A6F">
      <w:pPr>
        <w:pStyle w:val="ListParagraph"/>
        <w:numPr>
          <w:ilvl w:val="0"/>
          <w:numId w:val="28"/>
        </w:numPr>
      </w:pPr>
      <w:r w:rsidRPr="003E4512">
        <w:rPr>
          <w:b/>
          <w:bCs/>
        </w:rPr>
        <w:t>Modify?</w:t>
      </w:r>
      <w:r w:rsidRPr="00854E4C">
        <w:t xml:space="preserve"> Give it a new angle? Alter the colour, sound, odour, meaning, motion, and shape?</w:t>
      </w:r>
    </w:p>
    <w:p w14:paraId="69D0BDD7" w14:textId="77777777" w:rsidR="00854E4C" w:rsidRPr="00854E4C" w:rsidRDefault="00854E4C" w:rsidP="002A5A6F">
      <w:pPr>
        <w:pStyle w:val="ListParagraph"/>
        <w:numPr>
          <w:ilvl w:val="0"/>
          <w:numId w:val="28"/>
        </w:numPr>
      </w:pPr>
      <w:r w:rsidRPr="003E4512">
        <w:rPr>
          <w:b/>
          <w:bCs/>
        </w:rPr>
        <w:t>Magnify?</w:t>
      </w:r>
      <w:r w:rsidRPr="00854E4C">
        <w:t xml:space="preserve"> Can anything be added – time, frequency, height, length, strength? Can it be duplicated, multiplied or exaggerated?</w:t>
      </w:r>
    </w:p>
    <w:p w14:paraId="080FD613" w14:textId="77777777" w:rsidR="00854E4C" w:rsidRPr="00854E4C" w:rsidRDefault="00854E4C" w:rsidP="002A5A6F">
      <w:pPr>
        <w:pStyle w:val="ListParagraph"/>
        <w:numPr>
          <w:ilvl w:val="0"/>
          <w:numId w:val="28"/>
        </w:numPr>
      </w:pPr>
      <w:r w:rsidRPr="003E4512">
        <w:rPr>
          <w:b/>
          <w:bCs/>
        </w:rPr>
        <w:t>Minify?</w:t>
      </w:r>
      <w:r w:rsidRPr="00854E4C">
        <w:t xml:space="preserve"> Can anything be taken away? Made smaller? Lowered? Shortened? Lightened? Omitted? Broken up?</w:t>
      </w:r>
    </w:p>
    <w:p w14:paraId="629438C5" w14:textId="77777777" w:rsidR="00854E4C" w:rsidRPr="00854E4C" w:rsidRDefault="00854E4C" w:rsidP="002A5A6F">
      <w:pPr>
        <w:pStyle w:val="ListParagraph"/>
        <w:numPr>
          <w:ilvl w:val="0"/>
          <w:numId w:val="28"/>
        </w:numPr>
      </w:pPr>
      <w:r w:rsidRPr="003E4512">
        <w:rPr>
          <w:b/>
          <w:bCs/>
        </w:rPr>
        <w:t>Rearrange?</w:t>
      </w:r>
      <w:r w:rsidRPr="00854E4C">
        <w:t xml:space="preserve"> Swap components? Alter the pattern, sequence or layout? Change the pace or the schedule? Transpose cause and effect?</w:t>
      </w:r>
    </w:p>
    <w:p w14:paraId="6B52BB4D" w14:textId="77777777" w:rsidR="00854E4C" w:rsidRPr="00854E4C" w:rsidRDefault="00854E4C" w:rsidP="002A5A6F">
      <w:pPr>
        <w:pStyle w:val="ListParagraph"/>
        <w:numPr>
          <w:ilvl w:val="0"/>
          <w:numId w:val="28"/>
        </w:numPr>
      </w:pPr>
      <w:r w:rsidRPr="003E4512">
        <w:rPr>
          <w:b/>
          <w:bCs/>
        </w:rPr>
        <w:t>Reverse?</w:t>
      </w:r>
      <w:r w:rsidRPr="00854E4C">
        <w:t xml:space="preserve"> Opposites? Backwards? Reverse roles? Change shoes? Turn tables? Turn other cheek? Transport ‘+/-‘?</w:t>
      </w:r>
    </w:p>
    <w:p w14:paraId="5FE85BBA" w14:textId="77777777" w:rsidR="00854E4C" w:rsidRPr="00854E4C" w:rsidRDefault="00854E4C" w:rsidP="00854E4C">
      <w:r w:rsidRPr="00854E4C">
        <w:lastRenderedPageBreak/>
        <w:t>Once these extra ideas are added to the brainstorm, each student gets to vote for their 3 favourite ideas. This can be done by initials, shapes or stickers.</w:t>
      </w:r>
    </w:p>
    <w:p w14:paraId="7013D7FE" w14:textId="77777777" w:rsidR="00854E4C" w:rsidRPr="00854E4C" w:rsidRDefault="00854E4C" w:rsidP="00854E4C">
      <w:r w:rsidRPr="00854E4C">
        <w:t>Having decided on the idea they will pursue, students can now assume the roles in their group and get ready for prototyping!</w:t>
      </w:r>
    </w:p>
    <w:p w14:paraId="44521AEB" w14:textId="13455F7C" w:rsidR="00854E4C" w:rsidRPr="00854E4C" w:rsidRDefault="00854E4C" w:rsidP="003E4512">
      <w:pPr>
        <w:pStyle w:val="Heading2"/>
      </w:pPr>
      <w:r w:rsidRPr="00854E4C">
        <w:t xml:space="preserve">Activity 3 – </w:t>
      </w:r>
      <w:r w:rsidR="003E4512">
        <w:t>h</w:t>
      </w:r>
      <w:r w:rsidRPr="00854E4C">
        <w:t>ypothesising</w:t>
      </w:r>
    </w:p>
    <w:p w14:paraId="1CDF75BA" w14:textId="77777777" w:rsidR="00854E4C" w:rsidRPr="00854E4C" w:rsidRDefault="00854E4C" w:rsidP="00854E4C">
      <w:r w:rsidRPr="00854E4C">
        <w:t>The purpose of prototyping is to test a hypothesis about an idea. Students should work in their groups with the following prompts to develop their hypothesis:</w:t>
      </w:r>
    </w:p>
    <w:p w14:paraId="43B41791" w14:textId="77777777" w:rsidR="00854E4C" w:rsidRPr="00854E4C" w:rsidRDefault="00854E4C" w:rsidP="00854E4C">
      <w:r w:rsidRPr="00854E4C">
        <w:t>“We believe that [this solution] will enable [this person / group of people] to [accomplish this goal].”</w:t>
      </w:r>
    </w:p>
    <w:p w14:paraId="6EF8FBF3" w14:textId="2A1A3E46" w:rsidR="00854E4C" w:rsidRPr="00854E4C" w:rsidRDefault="00854E4C" w:rsidP="00854E4C">
      <w:r w:rsidRPr="00854E4C">
        <w:t>o</w:t>
      </w:r>
      <w:r w:rsidR="001332A2">
        <w:t>r</w:t>
      </w:r>
    </w:p>
    <w:p w14:paraId="60E69728" w14:textId="77777777" w:rsidR="00854E4C" w:rsidRPr="00854E4C" w:rsidRDefault="00854E4C" w:rsidP="00854E4C">
      <w:r w:rsidRPr="00854E4C">
        <w:t>“We believe that [target audience] will [do this action/use this solution] to [accomplish this goal].”</w:t>
      </w:r>
    </w:p>
    <w:p w14:paraId="19133ACB" w14:textId="11C344B5" w:rsidR="001332A2" w:rsidRDefault="00854E4C" w:rsidP="001332A2">
      <w:pPr>
        <w:pStyle w:val="Heading3"/>
      </w:pPr>
      <w:r w:rsidRPr="00854E4C">
        <w:t xml:space="preserve">Extension activity </w:t>
      </w:r>
    </w:p>
    <w:p w14:paraId="0941B95E" w14:textId="048F7998" w:rsidR="00854E4C" w:rsidRPr="00854E4C" w:rsidRDefault="00854E4C" w:rsidP="00854E4C">
      <w:r w:rsidRPr="00854E4C">
        <w:t>Ask students to complete one more prompt: “We will know our hypothesis is right when…”.</w:t>
      </w:r>
    </w:p>
    <w:p w14:paraId="39710AD7" w14:textId="77777777" w:rsidR="00854E4C" w:rsidRPr="00854E4C" w:rsidRDefault="00854E4C" w:rsidP="00854E4C">
      <w:r w:rsidRPr="00854E4C">
        <w:br w:type="page"/>
      </w:r>
    </w:p>
    <w:p w14:paraId="40B99CB8" w14:textId="77777777" w:rsidR="00854E4C" w:rsidRPr="00854E4C" w:rsidRDefault="00854E4C" w:rsidP="00854E4C"/>
    <w:p w14:paraId="2BBE04AE" w14:textId="77777777" w:rsidR="00854E4C" w:rsidRPr="00854E4C" w:rsidRDefault="00854E4C" w:rsidP="001332A2">
      <w:pPr>
        <w:pStyle w:val="Heading1"/>
      </w:pPr>
      <w:r w:rsidRPr="00854E4C">
        <w:t>Module 5: prototyping &amp; feedforward</w:t>
      </w:r>
    </w:p>
    <w:p w14:paraId="33C645C7" w14:textId="77777777" w:rsidR="00854E4C" w:rsidRPr="00854E4C" w:rsidRDefault="00854E4C" w:rsidP="00854E4C">
      <w:r w:rsidRPr="00854E4C">
        <w:t>Hold ideas lightly. Use short time slots for good constraint. Add in some longer sessions to build quality. Seek regular feedback form peers, users or outsiders.</w:t>
      </w:r>
    </w:p>
    <w:p w14:paraId="586FB078" w14:textId="77777777" w:rsidR="00854E4C" w:rsidRPr="00854E4C" w:rsidRDefault="00854E4C" w:rsidP="00854E4C">
      <w:r w:rsidRPr="00854E4C">
        <w:t>The purpose of prototyping is for students to test a hypothesis about their idea. This is arguably one of the hardest parts of the project process.</w:t>
      </w:r>
    </w:p>
    <w:p w14:paraId="4FD1C8E1" w14:textId="77777777" w:rsidR="00854E4C" w:rsidRPr="00854E4C" w:rsidRDefault="00854E4C" w:rsidP="00854E4C">
      <w:r w:rsidRPr="00854E4C">
        <w:t>Using low fidelity prototypes will make it easier for them to give feedback to each other. By our own nature, we make judgments. Low fidelity prototypes encourage more honest feedback because they look as though not as much effort has been put into them, so the risk of the hurting the receiver’s feelings is minimised.</w:t>
      </w:r>
    </w:p>
    <w:p w14:paraId="3E143F0C" w14:textId="77777777" w:rsidR="00854E4C" w:rsidRPr="00854E4C" w:rsidRDefault="00854E4C" w:rsidP="00854E4C">
      <w:r w:rsidRPr="00854E4C">
        <w:t>Show, don’t tell.</w:t>
      </w:r>
    </w:p>
    <w:p w14:paraId="325F4677" w14:textId="1BFAD326" w:rsidR="00854E4C" w:rsidRPr="00854E4C" w:rsidRDefault="00854E4C" w:rsidP="001332A2">
      <w:pPr>
        <w:pStyle w:val="Heading2"/>
      </w:pPr>
      <w:r w:rsidRPr="00854E4C">
        <w:t xml:space="preserve">Learning </w:t>
      </w:r>
      <w:r w:rsidR="001332A2">
        <w:t>i</w:t>
      </w:r>
      <w:r w:rsidRPr="00854E4C">
        <w:t>ntentions</w:t>
      </w:r>
    </w:p>
    <w:p w14:paraId="0C1F0732" w14:textId="77777777" w:rsidR="00854E4C" w:rsidRPr="00854E4C" w:rsidRDefault="00854E4C" w:rsidP="002A5A6F">
      <w:pPr>
        <w:pStyle w:val="ListParagraph"/>
        <w:numPr>
          <w:ilvl w:val="0"/>
          <w:numId w:val="29"/>
        </w:numPr>
      </w:pPr>
      <w:r w:rsidRPr="00854E4C">
        <w:t>Understand the concept of malfunction and how “failure” can inform future outcomes.</w:t>
      </w:r>
    </w:p>
    <w:p w14:paraId="1D63B2FA" w14:textId="77777777" w:rsidR="00854E4C" w:rsidRPr="00854E4C" w:rsidRDefault="00854E4C" w:rsidP="002A5A6F">
      <w:pPr>
        <w:pStyle w:val="ListParagraph"/>
        <w:numPr>
          <w:ilvl w:val="0"/>
          <w:numId w:val="29"/>
        </w:numPr>
      </w:pPr>
      <w:r w:rsidRPr="00854E4C">
        <w:t>Students make decisions about creating, manipulating, storing, retrieving, sharing, and testing digital content for a specific purpose – given particular parameters, tools and techniques.</w:t>
      </w:r>
    </w:p>
    <w:p w14:paraId="6C4961BE" w14:textId="102B9F4E" w:rsidR="00854E4C" w:rsidRPr="00854E4C" w:rsidRDefault="00854E4C" w:rsidP="00400937">
      <w:pPr>
        <w:pStyle w:val="Heading2"/>
      </w:pPr>
      <w:r w:rsidRPr="00854E4C">
        <w:t xml:space="preserve">Activity 1 – </w:t>
      </w:r>
      <w:r w:rsidR="00400937">
        <w:t>h</w:t>
      </w:r>
      <w:r w:rsidRPr="00854E4C">
        <w:t>ypothesising</w:t>
      </w:r>
    </w:p>
    <w:p w14:paraId="5637A0A5" w14:textId="77777777" w:rsidR="00854E4C" w:rsidRPr="00854E4C" w:rsidRDefault="00854E4C" w:rsidP="00854E4C">
      <w:r w:rsidRPr="00854E4C">
        <w:t>With their ‘How Might We’ statements, idea and storyboard in hand, students determine what they think the trickiest part of implementing their idea will be. This will become their hypothesis.</w:t>
      </w:r>
    </w:p>
    <w:p w14:paraId="2F1AC610" w14:textId="18F27006" w:rsidR="00854E4C" w:rsidRPr="00854E4C" w:rsidRDefault="00854E4C" w:rsidP="00400937">
      <w:pPr>
        <w:pStyle w:val="Heading2"/>
      </w:pPr>
      <w:r w:rsidRPr="00854E4C">
        <w:t xml:space="preserve">Activity 2 – </w:t>
      </w:r>
      <w:r w:rsidR="00400937">
        <w:t>p</w:t>
      </w:r>
      <w:r w:rsidRPr="00854E4C">
        <w:t>rototyping</w:t>
      </w:r>
    </w:p>
    <w:p w14:paraId="312D31C6" w14:textId="63891780" w:rsidR="00854E4C" w:rsidRPr="00854E4C" w:rsidRDefault="00854E4C" w:rsidP="00854E4C">
      <w:r w:rsidRPr="00854E4C">
        <w:t>Determining what to prototype</w:t>
      </w:r>
      <w:r w:rsidR="004356EC">
        <w:t>.</w:t>
      </w:r>
    </w:p>
    <w:p w14:paraId="2DDB4A3A" w14:textId="77777777" w:rsidR="00854E4C" w:rsidRPr="00854E4C" w:rsidRDefault="00854E4C" w:rsidP="00854E4C">
      <w:r w:rsidRPr="00854E4C">
        <w:t>In their groups, students wrote down the key elements of their idea. Encourage them to think practically about how it might work. Brainstorm some questions for each component of their idea.</w:t>
      </w:r>
    </w:p>
    <w:p w14:paraId="50BB6FFB" w14:textId="77777777" w:rsidR="00854E4C" w:rsidRPr="00854E4C" w:rsidRDefault="00854E4C" w:rsidP="00854E4C">
      <w:r w:rsidRPr="00854E4C">
        <w:t>Now get the students to pick 2-4 critical questions about their idea.</w:t>
      </w:r>
    </w:p>
    <w:p w14:paraId="41C3D304" w14:textId="77777777" w:rsidR="00854E4C" w:rsidRPr="00854E4C" w:rsidRDefault="00854E4C" w:rsidP="002A5A6F">
      <w:pPr>
        <w:pStyle w:val="ListParagraph"/>
        <w:numPr>
          <w:ilvl w:val="0"/>
          <w:numId w:val="30"/>
        </w:numPr>
      </w:pPr>
      <w:r w:rsidRPr="00854E4C">
        <w:t>If the idea is an interaction, maybe they could roleplay the interaction as a skit.</w:t>
      </w:r>
    </w:p>
    <w:p w14:paraId="10830A56" w14:textId="77777777" w:rsidR="00854E4C" w:rsidRPr="00854E4C" w:rsidRDefault="00854E4C" w:rsidP="002A5A6F">
      <w:pPr>
        <w:pStyle w:val="ListParagraph"/>
        <w:numPr>
          <w:ilvl w:val="0"/>
          <w:numId w:val="30"/>
        </w:numPr>
      </w:pPr>
      <w:r w:rsidRPr="00854E4C">
        <w:t>If they’re testing a logo, print it out and put it on a t-shirt or backpack to solicit feedback.</w:t>
      </w:r>
    </w:p>
    <w:p w14:paraId="0E303C78" w14:textId="77777777" w:rsidR="00854E4C" w:rsidRPr="00854E4C" w:rsidRDefault="00854E4C" w:rsidP="002A5A6F">
      <w:pPr>
        <w:pStyle w:val="ListParagraph"/>
        <w:numPr>
          <w:ilvl w:val="0"/>
          <w:numId w:val="30"/>
        </w:numPr>
      </w:pPr>
      <w:r w:rsidRPr="00854E4C">
        <w:t>If it’s an app, use Google Slides and the built-in animations to mock up a core feature.</w:t>
      </w:r>
    </w:p>
    <w:p w14:paraId="6B8C760C" w14:textId="77777777" w:rsidR="00854E4C" w:rsidRPr="00854E4C" w:rsidRDefault="00854E4C" w:rsidP="00854E4C">
      <w:r w:rsidRPr="00854E4C">
        <w:t>Students should be made aware of the tools and resources available to them for their prototypes.</w:t>
      </w:r>
    </w:p>
    <w:p w14:paraId="06999BE1" w14:textId="5F960EDE" w:rsidR="00854E4C" w:rsidRPr="00854E4C" w:rsidRDefault="00854E4C" w:rsidP="00854E4C">
      <w:r w:rsidRPr="00854E4C">
        <w:t xml:space="preserve">Prototyping can fit into a range of tools (see </w:t>
      </w:r>
      <w:r w:rsidR="007B6450">
        <w:t>p</w:t>
      </w:r>
      <w:r w:rsidRPr="00854E4C">
        <w:t xml:space="preserve">rototyping </w:t>
      </w:r>
      <w:r w:rsidR="004356EC">
        <w:t>t</w:t>
      </w:r>
      <w:r w:rsidRPr="00854E4C">
        <w:t>able below).</w:t>
      </w:r>
    </w:p>
    <w:p w14:paraId="4DFDC168" w14:textId="77777777" w:rsidR="00854E4C" w:rsidRPr="00854E4C" w:rsidRDefault="00854E4C" w:rsidP="00854E4C">
      <w:r w:rsidRPr="00854E4C">
        <w:t>Students work as a team to complete their prototypes.</w:t>
      </w:r>
    </w:p>
    <w:p w14:paraId="1AF1953D" w14:textId="77777777" w:rsidR="00854E4C" w:rsidRPr="00854E4C" w:rsidRDefault="00854E4C" w:rsidP="00854E4C">
      <w:r w:rsidRPr="00854E4C">
        <w:t>Create opportunities for regular ‘Mission Updates’. Regardless of the state and stage of the prototype, getting students to share updates will keep the momentum up and you could even get other groups to feedforward – use ‘I like… / I wish… / I wonder…’.</w:t>
      </w:r>
    </w:p>
    <w:p w14:paraId="40F71290" w14:textId="1A89D070" w:rsidR="00854E4C" w:rsidRPr="00854E4C" w:rsidRDefault="00854E4C" w:rsidP="00854E4C">
      <w:r w:rsidRPr="00854E4C">
        <w:t xml:space="preserve">Students could move through the different fidelities of prototyping </w:t>
      </w:r>
      <w:r w:rsidR="007B6450" w:rsidRPr="00854E4C">
        <w:t>to</w:t>
      </w:r>
      <w:r w:rsidRPr="00854E4C">
        <w:t xml:space="preserve"> gather the most feedback, with the least amount of risk to their end product.</w:t>
      </w:r>
    </w:p>
    <w:p w14:paraId="618FEA23" w14:textId="23F79F2B" w:rsidR="00854E4C" w:rsidRPr="00854E4C" w:rsidRDefault="00854E4C" w:rsidP="00854E4C">
      <w:r w:rsidRPr="00854E4C">
        <w:t>Developing feedforward rounds based on low, mid and high-fidelity prototypes.</w:t>
      </w:r>
    </w:p>
    <w:p w14:paraId="14BCD4F2" w14:textId="77777777" w:rsidR="00854E4C" w:rsidRPr="00854E4C" w:rsidRDefault="00854E4C" w:rsidP="007B6450">
      <w:pPr>
        <w:pStyle w:val="Heading3"/>
      </w:pPr>
      <w:r w:rsidRPr="00854E4C">
        <w:t>Some Guidelines for Prototyping</w:t>
      </w:r>
    </w:p>
    <w:p w14:paraId="2B41F672" w14:textId="77777777" w:rsidR="00854E4C" w:rsidRPr="00854E4C" w:rsidRDefault="00854E4C" w:rsidP="00854E4C">
      <w:r w:rsidRPr="007B6450">
        <w:rPr>
          <w:b/>
          <w:bCs/>
        </w:rPr>
        <w:t>Just start building.</w:t>
      </w:r>
      <w:r w:rsidRPr="00854E4C">
        <w:t xml:space="preserve"> Design Thinking has a bias towards action – that means if you have any uncertainties about what you are trying to achieve, your best bet is to just make something. Creating a prototype will </w:t>
      </w:r>
      <w:r w:rsidRPr="00854E4C">
        <w:lastRenderedPageBreak/>
        <w:t>help you to think about your idea in a concrete manner, and potentially allow you to gain insights into ways you can improve your idea.</w:t>
      </w:r>
    </w:p>
    <w:p w14:paraId="1C98458A" w14:textId="77777777" w:rsidR="00854E4C" w:rsidRPr="00854E4C" w:rsidRDefault="00854E4C" w:rsidP="00854E4C">
      <w:r w:rsidRPr="007B6450">
        <w:rPr>
          <w:b/>
          <w:bCs/>
        </w:rPr>
        <w:t>Don’t spend too much time.</w:t>
      </w:r>
      <w:r w:rsidRPr="00854E4C">
        <w:t xml:space="preserve"> Prototyping is all about speed; the longer you spend building your prototype, the more emotionally attached you can get to your idea, thus hampering your ability to objectively judge its merits.</w:t>
      </w:r>
    </w:p>
    <w:p w14:paraId="18B0759C" w14:textId="77777777" w:rsidR="00854E4C" w:rsidRPr="00854E4C" w:rsidRDefault="00854E4C" w:rsidP="00854E4C">
      <w:r w:rsidRPr="007B6450">
        <w:rPr>
          <w:b/>
          <w:bCs/>
        </w:rPr>
        <w:t>Remember what you’re testing for.</w:t>
      </w:r>
      <w:r w:rsidRPr="00854E4C">
        <w:t xml:space="preserve"> All prototypes should have a central issue they are testing. Do not lose sight of that issue, but be open to other lessons you could learn through your tests.</w:t>
      </w:r>
    </w:p>
    <w:p w14:paraId="449C972C" w14:textId="77777777" w:rsidR="00854E4C" w:rsidRPr="00854E4C" w:rsidRDefault="00854E4C" w:rsidP="00854E4C">
      <w:r w:rsidRPr="007B6450">
        <w:rPr>
          <w:b/>
          <w:bCs/>
        </w:rPr>
        <w:t>Build with the user in mind.</w:t>
      </w:r>
      <w:r w:rsidRPr="00854E4C">
        <w:t xml:space="preserve"> Test the prototype against your expected behaviours and user needs. Then, learn from the gaps in expectations and realities, and improve your ideas.</w:t>
      </w:r>
    </w:p>
    <w:p w14:paraId="75A9E0C1" w14:textId="0A4EFEF8" w:rsidR="00854E4C" w:rsidRPr="00854E4C" w:rsidRDefault="00854E4C" w:rsidP="007B6450">
      <w:pPr>
        <w:pStyle w:val="Heading2"/>
      </w:pPr>
      <w:r w:rsidRPr="00854E4C">
        <w:t xml:space="preserve">Activity 3 – </w:t>
      </w:r>
      <w:r w:rsidR="007B6450">
        <w:t>t</w:t>
      </w:r>
      <w:r w:rsidRPr="00854E4C">
        <w:t>esting the prototype and the hypothesis</w:t>
      </w:r>
    </w:p>
    <w:p w14:paraId="11204AD2" w14:textId="77777777" w:rsidR="00854E4C" w:rsidRPr="00854E4C" w:rsidRDefault="00854E4C" w:rsidP="00854E4C">
      <w:r w:rsidRPr="00854E4C">
        <w:t>Before deciding on the idea, students should test the belief or assumption that underlies their hypothesis. There are lots of tests your students could design to test their hypothesis:</w:t>
      </w:r>
    </w:p>
    <w:p w14:paraId="1EE313C3" w14:textId="77777777" w:rsidR="00854E4C" w:rsidRPr="00854E4C" w:rsidRDefault="00854E4C" w:rsidP="002A5A6F">
      <w:pPr>
        <w:pStyle w:val="ListParagraph"/>
        <w:numPr>
          <w:ilvl w:val="0"/>
          <w:numId w:val="31"/>
        </w:numPr>
      </w:pPr>
      <w:r w:rsidRPr="00854E4C">
        <w:t>interviews with classmates or others in their community</w:t>
      </w:r>
    </w:p>
    <w:p w14:paraId="0879DF88" w14:textId="77777777" w:rsidR="00854E4C" w:rsidRPr="00854E4C" w:rsidRDefault="00854E4C" w:rsidP="002A5A6F">
      <w:pPr>
        <w:pStyle w:val="ListParagraph"/>
        <w:numPr>
          <w:ilvl w:val="0"/>
          <w:numId w:val="31"/>
        </w:numPr>
      </w:pPr>
      <w:r w:rsidRPr="00854E4C">
        <w:t>surveys</w:t>
      </w:r>
    </w:p>
    <w:p w14:paraId="46812704" w14:textId="08D64887" w:rsidR="00854E4C" w:rsidRPr="00854E4C" w:rsidRDefault="00854E4C" w:rsidP="002A5A6F">
      <w:pPr>
        <w:pStyle w:val="ListParagraph"/>
        <w:numPr>
          <w:ilvl w:val="0"/>
          <w:numId w:val="31"/>
        </w:numPr>
      </w:pPr>
      <w:r w:rsidRPr="00854E4C">
        <w:t>usability testing</w:t>
      </w:r>
      <w:r w:rsidR="00860AB0">
        <w:t>.</w:t>
      </w:r>
    </w:p>
    <w:p w14:paraId="63C2B0A6" w14:textId="77777777" w:rsidR="00854E4C" w:rsidRPr="00854E4C" w:rsidRDefault="00854E4C" w:rsidP="00854E4C">
      <w:r w:rsidRPr="00854E4C">
        <w:t>In their groups, students should write down what the experiment should be – referring back to the extension activity above – “We will know we are/our hypothesis is right when…”. Define the outcomes that determine whether the hypothesis is valid.</w:t>
      </w:r>
    </w:p>
    <w:p w14:paraId="3EFFB53C" w14:textId="05C06025" w:rsidR="00854E4C" w:rsidRPr="00854E4C" w:rsidRDefault="00854E4C" w:rsidP="004356EC">
      <w:pPr>
        <w:pStyle w:val="Heading3"/>
      </w:pPr>
      <w:r w:rsidRPr="00854E4C">
        <w:t xml:space="preserve">Prototyping </w:t>
      </w:r>
      <w:r w:rsidR="004356EC">
        <w:t>t</w:t>
      </w:r>
      <w:r w:rsidRPr="00854E4C">
        <w:t>able</w:t>
      </w:r>
    </w:p>
    <w:tbl>
      <w:tblPr>
        <w:tblStyle w:val="ListTable3-Accent1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55"/>
        <w:gridCol w:w="3355"/>
        <w:gridCol w:w="2221"/>
      </w:tblGrid>
      <w:tr w:rsidR="00854E4C" w:rsidRPr="00854E4C" w14:paraId="10A27C77" w14:textId="77777777" w:rsidTr="00860AB0">
        <w:trPr>
          <w:cnfStyle w:val="100000000000" w:firstRow="1" w:lastRow="0" w:firstColumn="0" w:lastColumn="0" w:oddVBand="0" w:evenVBand="0" w:oddHBand="0" w:evenHBand="0" w:firstRowFirstColumn="0" w:firstRowLastColumn="0" w:lastRowFirstColumn="0" w:lastRowLastColumn="0"/>
          <w:trHeight w:val="300"/>
        </w:trPr>
        <w:tc>
          <w:tcPr>
            <w:tcW w:w="33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72D88BF8" w14:textId="77777777" w:rsidR="00854E4C" w:rsidRPr="00860AB0" w:rsidRDefault="00854E4C" w:rsidP="00854E4C">
            <w:pPr>
              <w:rPr>
                <w:b/>
                <w:bCs w:val="0"/>
              </w:rPr>
            </w:pPr>
            <w:r w:rsidRPr="00860AB0">
              <w:rPr>
                <w:b/>
                <w:bCs w:val="0"/>
              </w:rPr>
              <w:t>Low Fidelity</w:t>
            </w:r>
          </w:p>
        </w:tc>
        <w:tc>
          <w:tcPr>
            <w:tcW w:w="33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787EACBD" w14:textId="77777777" w:rsidR="00854E4C" w:rsidRPr="00860AB0" w:rsidRDefault="00854E4C" w:rsidP="00854E4C">
            <w:pPr>
              <w:rPr>
                <w:b/>
                <w:bCs w:val="0"/>
              </w:rPr>
            </w:pPr>
            <w:r w:rsidRPr="00860AB0">
              <w:rPr>
                <w:b/>
                <w:bCs w:val="0"/>
              </w:rPr>
              <w:t>Mid Fidelity</w:t>
            </w:r>
          </w:p>
        </w:tc>
        <w:tc>
          <w:tcPr>
            <w:tcW w:w="22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cPr>
          <w:p w14:paraId="2EB5D469" w14:textId="77777777" w:rsidR="00854E4C" w:rsidRPr="00860AB0" w:rsidRDefault="00854E4C" w:rsidP="00854E4C">
            <w:pPr>
              <w:rPr>
                <w:b/>
                <w:bCs w:val="0"/>
              </w:rPr>
            </w:pPr>
            <w:r w:rsidRPr="00860AB0">
              <w:rPr>
                <w:b/>
                <w:bCs w:val="0"/>
              </w:rPr>
              <w:t>High Fidelity</w:t>
            </w:r>
          </w:p>
        </w:tc>
      </w:tr>
      <w:tr w:rsidR="00854E4C" w:rsidRPr="00854E4C" w14:paraId="64DE9A29" w14:textId="77777777" w:rsidTr="00860AB0">
        <w:trPr>
          <w:cnfStyle w:val="000000100000" w:firstRow="0" w:lastRow="0" w:firstColumn="0" w:lastColumn="0" w:oddVBand="0" w:evenVBand="0" w:oddHBand="1" w:evenHBand="0" w:firstRowFirstColumn="0" w:firstRowLastColumn="0" w:lastRowFirstColumn="0" w:lastRowLastColumn="0"/>
          <w:trHeight w:val="300"/>
        </w:trPr>
        <w:tc>
          <w:tcPr>
            <w:tcW w:w="3355" w:type="dxa"/>
          </w:tcPr>
          <w:p w14:paraId="448D9D2C" w14:textId="77777777" w:rsidR="00854E4C" w:rsidRPr="00854E4C" w:rsidRDefault="00854E4C" w:rsidP="00854E4C">
            <w:r w:rsidRPr="00854E4C">
              <w:t>LEGO or other crafts to make a mock-up</w:t>
            </w:r>
          </w:p>
          <w:p w14:paraId="07D386D1" w14:textId="77777777" w:rsidR="00854E4C" w:rsidRPr="00854E4C" w:rsidRDefault="00000000" w:rsidP="00854E4C">
            <w:hyperlink r:id="rId30" w:history="1">
              <w:r w:rsidR="00854E4C" w:rsidRPr="00854E4C">
                <w:rPr>
                  <w:rStyle w:val="Hyperlink"/>
                </w:rPr>
                <w:t>Mixing Lego with Design Thinking</w:t>
              </w:r>
            </w:hyperlink>
          </w:p>
        </w:tc>
        <w:tc>
          <w:tcPr>
            <w:tcW w:w="3355" w:type="dxa"/>
          </w:tcPr>
          <w:p w14:paraId="58E7ADA1" w14:textId="77777777" w:rsidR="00854E4C" w:rsidRPr="00854E4C" w:rsidRDefault="00854E4C" w:rsidP="00854E4C">
            <w:r w:rsidRPr="00854E4C">
              <w:t xml:space="preserve">Slide with animations (to demonstrate how something digital like an app might work). Here is </w:t>
            </w:r>
            <w:hyperlink r:id="rId31" w:anchor="slide=id.g2af171344e_0_6" w:history="1">
              <w:r w:rsidRPr="00854E4C">
                <w:rPr>
                  <w:rStyle w:val="Hyperlink"/>
                </w:rPr>
                <w:t>an example</w:t>
              </w:r>
            </w:hyperlink>
            <w:r w:rsidRPr="00854E4C">
              <w:t xml:space="preserve"> of an idea and prototype for a Running Accountability App. </w:t>
            </w:r>
          </w:p>
        </w:tc>
        <w:tc>
          <w:tcPr>
            <w:tcW w:w="2221" w:type="dxa"/>
          </w:tcPr>
          <w:p w14:paraId="4AFCF20C" w14:textId="77777777" w:rsidR="00854E4C" w:rsidRPr="00854E4C" w:rsidRDefault="00854E4C" w:rsidP="00854E4C">
            <w:r w:rsidRPr="00854E4C">
              <w:t xml:space="preserve">Robots: </w:t>
            </w:r>
            <w:hyperlink r:id="rId32" w:history="1">
              <w:r w:rsidRPr="00854E4C">
                <w:rPr>
                  <w:rStyle w:val="Hyperlink"/>
                </w:rPr>
                <w:t>Edison</w:t>
              </w:r>
            </w:hyperlink>
            <w:r w:rsidRPr="00854E4C">
              <w:t xml:space="preserve">, </w:t>
            </w:r>
            <w:hyperlink r:id="rId33" w:history="1">
              <w:r w:rsidRPr="00854E4C">
                <w:rPr>
                  <w:rStyle w:val="Hyperlink"/>
                </w:rPr>
                <w:t>Sphero</w:t>
              </w:r>
            </w:hyperlink>
            <w:r w:rsidRPr="00854E4C">
              <w:t xml:space="preserve">, </w:t>
            </w:r>
            <w:hyperlink r:id="rId34" w:history="1">
              <w:r w:rsidRPr="00854E4C">
                <w:rPr>
                  <w:rStyle w:val="Hyperlink"/>
                </w:rPr>
                <w:t>MBot</w:t>
              </w:r>
            </w:hyperlink>
            <w:r w:rsidRPr="00854E4C">
              <w:t>.</w:t>
            </w:r>
          </w:p>
        </w:tc>
      </w:tr>
      <w:tr w:rsidR="00854E4C" w:rsidRPr="00854E4C" w14:paraId="5AFF61C4" w14:textId="77777777" w:rsidTr="00860AB0">
        <w:trPr>
          <w:cnfStyle w:val="000000010000" w:firstRow="0" w:lastRow="0" w:firstColumn="0" w:lastColumn="0" w:oddVBand="0" w:evenVBand="0" w:oddHBand="0" w:evenHBand="1" w:firstRowFirstColumn="0" w:firstRowLastColumn="0" w:lastRowFirstColumn="0" w:lastRowLastColumn="0"/>
          <w:trHeight w:val="300"/>
        </w:trPr>
        <w:tc>
          <w:tcPr>
            <w:tcW w:w="3355" w:type="dxa"/>
          </w:tcPr>
          <w:p w14:paraId="4ACD1500" w14:textId="77777777" w:rsidR="00854E4C" w:rsidRPr="00854E4C" w:rsidRDefault="00854E4C" w:rsidP="00854E4C">
            <w:r w:rsidRPr="00854E4C">
              <w:t>Post-its</w:t>
            </w:r>
          </w:p>
          <w:p w14:paraId="38AB6F60" w14:textId="77777777" w:rsidR="00854E4C" w:rsidRPr="00854E4C" w:rsidRDefault="00854E4C" w:rsidP="00854E4C">
            <w:r w:rsidRPr="00854E4C">
              <w:t>If it’s an app, you can create a “flick book” of a core feature of the idea.</w:t>
            </w:r>
          </w:p>
          <w:p w14:paraId="23DC8F91" w14:textId="77777777" w:rsidR="00854E4C" w:rsidRPr="00854E4C" w:rsidRDefault="00854E4C" w:rsidP="00854E4C">
            <w:r w:rsidRPr="00854E4C">
              <w:t>If it’s an interaction, create a storyboard and through feedback, swap and change the order of interactions to find what resonates most with users.</w:t>
            </w:r>
          </w:p>
        </w:tc>
        <w:tc>
          <w:tcPr>
            <w:tcW w:w="3355" w:type="dxa"/>
          </w:tcPr>
          <w:p w14:paraId="5F7C7169" w14:textId="77777777" w:rsidR="00854E4C" w:rsidRPr="00854E4C" w:rsidRDefault="00000000" w:rsidP="00854E4C">
            <w:hyperlink r:id="rId35" w:history="1">
              <w:r w:rsidR="00854E4C" w:rsidRPr="00854E4C">
                <w:rPr>
                  <w:rStyle w:val="Hyperlink"/>
                </w:rPr>
                <w:t>Scratch</w:t>
              </w:r>
            </w:hyperlink>
          </w:p>
        </w:tc>
        <w:tc>
          <w:tcPr>
            <w:tcW w:w="2221" w:type="dxa"/>
          </w:tcPr>
          <w:p w14:paraId="4417AAC7" w14:textId="77777777" w:rsidR="00854E4C" w:rsidRPr="00854E4C" w:rsidRDefault="00854E4C" w:rsidP="00854E4C">
            <w:r w:rsidRPr="00854E4C">
              <w:t>Website</w:t>
            </w:r>
          </w:p>
        </w:tc>
      </w:tr>
    </w:tbl>
    <w:p w14:paraId="1256955E" w14:textId="77777777" w:rsidR="00854E4C" w:rsidRPr="00854E4C" w:rsidRDefault="00854E4C" w:rsidP="00854E4C"/>
    <w:p w14:paraId="1EACDF9D" w14:textId="77777777" w:rsidR="00854E4C" w:rsidRPr="00854E4C" w:rsidRDefault="00854E4C" w:rsidP="00854E4C"/>
    <w:p w14:paraId="690B40CE" w14:textId="77777777" w:rsidR="00854E4C" w:rsidRPr="00854E4C" w:rsidRDefault="00854E4C" w:rsidP="00854E4C">
      <w:r w:rsidRPr="00854E4C">
        <w:br w:type="page"/>
      </w:r>
    </w:p>
    <w:p w14:paraId="6FC21692" w14:textId="77777777" w:rsidR="00854E4C" w:rsidRPr="00854E4C" w:rsidRDefault="00854E4C" w:rsidP="00E2509D">
      <w:pPr>
        <w:pStyle w:val="Heading1"/>
      </w:pPr>
      <w:r w:rsidRPr="00854E4C">
        <w:lastRenderedPageBreak/>
        <w:t>Module 6: exposition &amp; final feedback</w:t>
      </w:r>
    </w:p>
    <w:p w14:paraId="3150F022" w14:textId="40DA5EF1" w:rsidR="00E2509D" w:rsidRDefault="00854E4C" w:rsidP="00854E4C">
      <w:r w:rsidRPr="00854E4C">
        <w:t>Celebration and public sharing of the final articles of learning, and the journey in building them.</w:t>
      </w:r>
      <w:r w:rsidR="00512FFB">
        <w:t xml:space="preserve"> </w:t>
      </w:r>
      <w:r w:rsidR="00E2509D">
        <w:t>This includes:</w:t>
      </w:r>
    </w:p>
    <w:p w14:paraId="64081CB6" w14:textId="044B7C54" w:rsidR="00E2509D" w:rsidRPr="00854E4C" w:rsidRDefault="00E2509D" w:rsidP="002A5A6F">
      <w:pPr>
        <w:pStyle w:val="ListParagraph"/>
        <w:numPr>
          <w:ilvl w:val="0"/>
          <w:numId w:val="32"/>
        </w:numPr>
      </w:pPr>
      <w:r w:rsidRPr="00854E4C">
        <w:t>final rounds of feedback</w:t>
      </w:r>
    </w:p>
    <w:p w14:paraId="26425E2A" w14:textId="534AB476" w:rsidR="00E2509D" w:rsidRPr="00854E4C" w:rsidRDefault="00E2509D" w:rsidP="002A5A6F">
      <w:pPr>
        <w:pStyle w:val="ListParagraph"/>
        <w:numPr>
          <w:ilvl w:val="0"/>
          <w:numId w:val="32"/>
        </w:numPr>
      </w:pPr>
      <w:r w:rsidRPr="00854E4C">
        <w:t>exposition of work</w:t>
      </w:r>
    </w:p>
    <w:p w14:paraId="5B234840" w14:textId="34E8DF5A" w:rsidR="00E2509D" w:rsidRPr="00854E4C" w:rsidRDefault="00E2509D" w:rsidP="002A5A6F">
      <w:pPr>
        <w:pStyle w:val="ListParagraph"/>
        <w:numPr>
          <w:ilvl w:val="0"/>
          <w:numId w:val="32"/>
        </w:numPr>
      </w:pPr>
      <w:r>
        <w:t>maybe i</w:t>
      </w:r>
      <w:r w:rsidRPr="00854E4C">
        <w:t>nviting experts to look at and respond to students work</w:t>
      </w:r>
      <w:r>
        <w:t>.</w:t>
      </w:r>
    </w:p>
    <w:p w14:paraId="3BDE0AB7" w14:textId="343CE249" w:rsidR="00854E4C" w:rsidRPr="00854E4C" w:rsidRDefault="00854E4C" w:rsidP="00E2509D">
      <w:pPr>
        <w:pStyle w:val="Heading2"/>
      </w:pPr>
      <w:r w:rsidRPr="00854E4C">
        <w:t xml:space="preserve">Learning </w:t>
      </w:r>
      <w:r w:rsidR="00E2509D">
        <w:t>i</w:t>
      </w:r>
      <w:r w:rsidRPr="00854E4C">
        <w:t>ntentions</w:t>
      </w:r>
    </w:p>
    <w:p w14:paraId="504DD7C2" w14:textId="77777777" w:rsidR="00854E4C" w:rsidRPr="00854E4C" w:rsidRDefault="00854E4C" w:rsidP="002A5A6F">
      <w:pPr>
        <w:pStyle w:val="ListParagraph"/>
        <w:numPr>
          <w:ilvl w:val="0"/>
          <w:numId w:val="33"/>
        </w:numPr>
      </w:pPr>
      <w:r w:rsidRPr="00854E4C">
        <w:t>Select, develop and communicate how groups arrived at their solution.</w:t>
      </w:r>
    </w:p>
    <w:p w14:paraId="555B200A" w14:textId="77777777" w:rsidR="00854E4C" w:rsidRPr="00854E4C" w:rsidRDefault="00854E4C" w:rsidP="002A5A6F">
      <w:pPr>
        <w:pStyle w:val="ListParagraph"/>
        <w:numPr>
          <w:ilvl w:val="0"/>
          <w:numId w:val="33"/>
        </w:numPr>
      </w:pPr>
      <w:r w:rsidRPr="00854E4C">
        <w:t>Use a range of oral, written and visual language features to pitch their ideas.</w:t>
      </w:r>
    </w:p>
    <w:p w14:paraId="23E9156C" w14:textId="77777777" w:rsidR="00854E4C" w:rsidRPr="00854E4C" w:rsidRDefault="00854E4C" w:rsidP="002A5A6F">
      <w:pPr>
        <w:pStyle w:val="ListParagraph"/>
        <w:numPr>
          <w:ilvl w:val="0"/>
          <w:numId w:val="33"/>
        </w:numPr>
      </w:pPr>
      <w:r w:rsidRPr="00854E4C">
        <w:t>Use an increasing range of vocabulary to communicate precise meaning.</w:t>
      </w:r>
    </w:p>
    <w:p w14:paraId="3FE79864" w14:textId="7333DE79" w:rsidR="00854E4C" w:rsidRPr="00854E4C" w:rsidRDefault="00E2509D" w:rsidP="00E2509D">
      <w:pPr>
        <w:pStyle w:val="Heading2"/>
      </w:pPr>
      <w:r>
        <w:t>Activities</w:t>
      </w:r>
    </w:p>
    <w:p w14:paraId="777F53DA" w14:textId="77777777" w:rsidR="00854E4C" w:rsidRPr="00854E4C" w:rsidRDefault="00854E4C" w:rsidP="00E2509D">
      <w:pPr>
        <w:pStyle w:val="Heading3"/>
      </w:pPr>
      <w:r w:rsidRPr="00854E4C">
        <w:t>Creating a Pitch</w:t>
      </w:r>
    </w:p>
    <w:p w14:paraId="6AC0BDDD" w14:textId="77777777" w:rsidR="00854E4C" w:rsidRPr="00854E4C" w:rsidRDefault="00854E4C" w:rsidP="00854E4C">
      <w:r w:rsidRPr="00854E4C">
        <w:t>The first thing students will want to articulate is the essence of their product, service, or experience. Students should offer context, the main thrust of their idea, why it’s different from existing alternatives, and any call to action they need from the audience.</w:t>
      </w:r>
    </w:p>
    <w:p w14:paraId="7F40C83C" w14:textId="77777777" w:rsidR="00854E4C" w:rsidRPr="00854E4C" w:rsidRDefault="00854E4C" w:rsidP="00854E4C">
      <w:r w:rsidRPr="00854E4C">
        <w:t>How to create a pitch: use these questions to guide students’ pitch creation.</w:t>
      </w:r>
    </w:p>
    <w:p w14:paraId="734E96C9" w14:textId="77777777" w:rsidR="00854E4C" w:rsidRPr="00854E4C" w:rsidRDefault="00854E4C" w:rsidP="002A5A6F">
      <w:pPr>
        <w:pStyle w:val="ListParagraph"/>
        <w:numPr>
          <w:ilvl w:val="0"/>
          <w:numId w:val="35"/>
        </w:numPr>
      </w:pPr>
      <w:r w:rsidRPr="00854E4C">
        <w:t>Succinctly, what is your project?</w:t>
      </w:r>
    </w:p>
    <w:p w14:paraId="28FB99ED" w14:textId="77777777" w:rsidR="00854E4C" w:rsidRPr="00854E4C" w:rsidRDefault="00854E4C" w:rsidP="002A5A6F">
      <w:pPr>
        <w:pStyle w:val="ListParagraph"/>
        <w:numPr>
          <w:ilvl w:val="0"/>
          <w:numId w:val="35"/>
        </w:numPr>
      </w:pPr>
      <w:r w:rsidRPr="00854E4C">
        <w:t>Who do you need to pitch to?</w:t>
      </w:r>
    </w:p>
    <w:p w14:paraId="574CEB25" w14:textId="77777777" w:rsidR="00854E4C" w:rsidRPr="00854E4C" w:rsidRDefault="00854E4C" w:rsidP="002A5A6F">
      <w:pPr>
        <w:pStyle w:val="ListParagraph"/>
        <w:numPr>
          <w:ilvl w:val="0"/>
          <w:numId w:val="35"/>
        </w:numPr>
      </w:pPr>
      <w:r w:rsidRPr="00854E4C">
        <w:t>What format will your pitch take?</w:t>
      </w:r>
    </w:p>
    <w:p w14:paraId="3CE5C04F" w14:textId="77777777" w:rsidR="00854E4C" w:rsidRPr="00854E4C" w:rsidRDefault="00854E4C" w:rsidP="002A5A6F">
      <w:pPr>
        <w:pStyle w:val="ListParagraph"/>
        <w:numPr>
          <w:ilvl w:val="0"/>
          <w:numId w:val="35"/>
        </w:numPr>
      </w:pPr>
      <w:r w:rsidRPr="00854E4C">
        <w:t>What’s your short pitch? As you write it, think about how you might expand it into a longer one.</w:t>
      </w:r>
    </w:p>
    <w:p w14:paraId="21912A6E" w14:textId="156BC887" w:rsidR="00512FFB" w:rsidRPr="00854E4C" w:rsidRDefault="00FE21ED" w:rsidP="00512FFB">
      <w:r>
        <w:t>The following sentence structure is</w:t>
      </w:r>
      <w:r w:rsidR="00512FFB" w:rsidRPr="00854E4C">
        <w:t xml:space="preserve"> a great way to quickly shape your elevator pitch. This will help you frame your pitch, which you can then refer back to throughout your project to keep yourself on track.</w:t>
      </w:r>
    </w:p>
    <w:p w14:paraId="5915861E" w14:textId="77777777" w:rsidR="00512FFB" w:rsidRPr="00854E4C" w:rsidRDefault="00512FFB" w:rsidP="00512FFB">
      <w:r w:rsidRPr="00854E4C">
        <w:t>Formula:</w:t>
      </w:r>
    </w:p>
    <w:p w14:paraId="29C703AB" w14:textId="77777777" w:rsidR="00512FFB" w:rsidRPr="00C215F5" w:rsidRDefault="00512FFB" w:rsidP="00512FFB">
      <w:r w:rsidRPr="00C215F5">
        <w:t xml:space="preserve">Our </w:t>
      </w:r>
      <w:r w:rsidRPr="00C215F5">
        <w:rPr>
          <w:b/>
          <w:bCs/>
        </w:rPr>
        <w:t>(idea)</w:t>
      </w:r>
      <w:r w:rsidRPr="00C215F5">
        <w:t xml:space="preserve"> help(s) </w:t>
      </w:r>
      <w:r w:rsidRPr="00C215F5">
        <w:rPr>
          <w:b/>
          <w:bCs/>
        </w:rPr>
        <w:t>(this type of customer / person)</w:t>
      </w:r>
      <w:r w:rsidRPr="00C215F5">
        <w:t xml:space="preserve"> who wants to </w:t>
      </w:r>
      <w:r w:rsidRPr="00C215F5">
        <w:rPr>
          <w:b/>
          <w:bCs/>
        </w:rPr>
        <w:t>(jobs to be done)</w:t>
      </w:r>
      <w:r w:rsidRPr="00C215F5">
        <w:t xml:space="preserve"> by </w:t>
      </w:r>
      <w:r w:rsidRPr="00C215F5">
        <w:rPr>
          <w:b/>
          <w:bCs/>
        </w:rPr>
        <w:t>(your own verb, eg. reducing, avoiding &amp; pain point)</w:t>
      </w:r>
      <w:r w:rsidRPr="00C215F5">
        <w:t xml:space="preserve"> and </w:t>
      </w:r>
      <w:r w:rsidRPr="00C215F5">
        <w:rPr>
          <w:b/>
          <w:bCs/>
        </w:rPr>
        <w:t>(your own verb, eg. increasing, enabling + potential gains).</w:t>
      </w:r>
    </w:p>
    <w:p w14:paraId="52E477A2" w14:textId="77777777" w:rsidR="00512FFB" w:rsidRPr="00C215F5" w:rsidRDefault="00512FFB" w:rsidP="00512FFB">
      <w:r w:rsidRPr="00C215F5">
        <w:t>Example: Using a “Taxi App”</w:t>
      </w:r>
    </w:p>
    <w:p w14:paraId="21CE6AC1" w14:textId="77777777" w:rsidR="00512FFB" w:rsidRPr="00854E4C" w:rsidRDefault="00512FFB" w:rsidP="00512FFB">
      <w:r w:rsidRPr="00C215F5">
        <w:t>Our Taxi Smartphone App help(s) taxi passengers who want to book a taxi by minimising wait time for a taxi and enjoying affordable prices.</w:t>
      </w:r>
    </w:p>
    <w:p w14:paraId="29123815" w14:textId="5EA88935" w:rsidR="00512FFB" w:rsidRDefault="00512FFB" w:rsidP="00512FFB">
      <w:r w:rsidRPr="00854E4C">
        <w:t xml:space="preserve">Copy as many times </w:t>
      </w:r>
      <w:r>
        <w:t xml:space="preserve">as needed </w:t>
      </w:r>
      <w:r w:rsidRPr="00854E4C">
        <w:t>and trial different combinations.</w:t>
      </w:r>
    </w:p>
    <w:p w14:paraId="213C0C68" w14:textId="44090504" w:rsidR="00512FFB" w:rsidRDefault="00512FFB" w:rsidP="00512FFB">
      <w:pPr>
        <w:pStyle w:val="Heading3"/>
      </w:pPr>
      <w:r>
        <w:t>Presentation</w:t>
      </w:r>
    </w:p>
    <w:p w14:paraId="7CDF6CD9" w14:textId="77777777" w:rsidR="00512FFB" w:rsidRPr="00854E4C" w:rsidRDefault="00512FFB" w:rsidP="00512FFB">
      <w:r w:rsidRPr="00854E4C">
        <w:t>Celebrate! Brainstorm with students for ideas on how they would like to celebrate their learning.</w:t>
      </w:r>
    </w:p>
    <w:p w14:paraId="207BB928" w14:textId="79F47DCD" w:rsidR="00512FFB" w:rsidRPr="00854E4C" w:rsidRDefault="00512FFB" w:rsidP="00512FFB">
      <w:r w:rsidRPr="00854E4C">
        <w:t>Students determine the best way to present their work.</w:t>
      </w:r>
    </w:p>
    <w:p w14:paraId="457AEC41" w14:textId="77777777" w:rsidR="00512FFB" w:rsidRPr="00854E4C" w:rsidRDefault="00512FFB" w:rsidP="002A5A6F">
      <w:pPr>
        <w:pStyle w:val="ListParagraph"/>
        <w:numPr>
          <w:ilvl w:val="0"/>
          <w:numId w:val="34"/>
        </w:numPr>
      </w:pPr>
      <w:r>
        <w:t>s</w:t>
      </w:r>
      <w:r w:rsidRPr="00854E4C">
        <w:t>kit and playing out the scenario</w:t>
      </w:r>
    </w:p>
    <w:p w14:paraId="17C64059" w14:textId="77777777" w:rsidR="00512FFB" w:rsidRPr="00854E4C" w:rsidRDefault="00512FFB" w:rsidP="002A5A6F">
      <w:pPr>
        <w:pStyle w:val="ListParagraph"/>
        <w:numPr>
          <w:ilvl w:val="0"/>
          <w:numId w:val="34"/>
        </w:numPr>
      </w:pPr>
      <w:r>
        <w:t>d</w:t>
      </w:r>
      <w:r w:rsidRPr="00854E4C">
        <w:t>emonstration – their robot completes a challenge related to the problem they are tackling</w:t>
      </w:r>
    </w:p>
    <w:p w14:paraId="2B9F5BCB" w14:textId="77777777" w:rsidR="00512FFB" w:rsidRPr="00854E4C" w:rsidRDefault="00512FFB" w:rsidP="002A5A6F">
      <w:pPr>
        <w:pStyle w:val="ListParagraph"/>
        <w:numPr>
          <w:ilvl w:val="0"/>
          <w:numId w:val="34"/>
        </w:numPr>
      </w:pPr>
      <w:r>
        <w:t>s</w:t>
      </w:r>
      <w:r w:rsidRPr="00854E4C">
        <w:t xml:space="preserve">lide </w:t>
      </w:r>
      <w:r>
        <w:t>or</w:t>
      </w:r>
      <w:r w:rsidRPr="00854E4C">
        <w:t xml:space="preserve"> PowerPoint – students pitch their solution to the class and invited guests</w:t>
      </w:r>
    </w:p>
    <w:p w14:paraId="1B913CD6" w14:textId="77777777" w:rsidR="00512FFB" w:rsidRPr="00854E4C" w:rsidRDefault="00512FFB" w:rsidP="002A5A6F">
      <w:pPr>
        <w:pStyle w:val="ListParagraph"/>
        <w:numPr>
          <w:ilvl w:val="0"/>
          <w:numId w:val="34"/>
        </w:numPr>
      </w:pPr>
      <w:r>
        <w:t>p</w:t>
      </w:r>
      <w:r w:rsidRPr="00854E4C">
        <w:t>osters or campaign</w:t>
      </w:r>
    </w:p>
    <w:p w14:paraId="35873EA9" w14:textId="3BB74CA1" w:rsidR="00512FFB" w:rsidRDefault="00512FFB" w:rsidP="002A5A6F">
      <w:pPr>
        <w:pStyle w:val="ListParagraph"/>
        <w:numPr>
          <w:ilvl w:val="0"/>
          <w:numId w:val="34"/>
        </w:numPr>
      </w:pPr>
      <w:r w:rsidRPr="00854E4C">
        <w:t>video advertisement that sells their solution.</w:t>
      </w:r>
    </w:p>
    <w:p w14:paraId="7055B9D8" w14:textId="77777777" w:rsidR="000E04A3" w:rsidRDefault="00035A6A" w:rsidP="00035A6A">
      <w:pPr>
        <w:sectPr w:rsidR="000E04A3" w:rsidSect="00A90AAE">
          <w:headerReference w:type="even" r:id="rId36"/>
          <w:headerReference w:type="default" r:id="rId37"/>
          <w:footerReference w:type="even" r:id="rId38"/>
          <w:footerReference w:type="default" r:id="rId39"/>
          <w:headerReference w:type="first" r:id="rId40"/>
          <w:footerReference w:type="first" r:id="rId41"/>
          <w:pgSz w:w="11906" w:h="16838"/>
          <w:pgMar w:top="1418" w:right="1247" w:bottom="1560" w:left="1247" w:header="709" w:footer="454" w:gutter="0"/>
          <w:cols w:space="708"/>
          <w:titlePg/>
          <w:docGrid w:linePitch="360"/>
        </w:sectPr>
      </w:pPr>
      <w:r w:rsidRPr="00854E4C">
        <w:t xml:space="preserve">Create an expo, a space and place for students to present their pitches. Invite </w:t>
      </w:r>
      <w:r>
        <w:t>Waka Kotahi</w:t>
      </w:r>
      <w:r w:rsidRPr="00854E4C">
        <w:t xml:space="preserve"> </w:t>
      </w:r>
      <w:r>
        <w:t xml:space="preserve">or local council </w:t>
      </w:r>
      <w:r w:rsidRPr="00854E4C">
        <w:t>staff to your school!</w:t>
      </w:r>
    </w:p>
    <w:p w14:paraId="38A4104A" w14:textId="77777777" w:rsidR="000E04A3" w:rsidRPr="004E48C3" w:rsidRDefault="000E04A3" w:rsidP="000E04A3">
      <w:pPr>
        <w:pStyle w:val="Heading1"/>
      </w:pPr>
      <w:r>
        <w:lastRenderedPageBreak/>
        <w:t>Assessment Rubric</w:t>
      </w:r>
    </w:p>
    <w:tbl>
      <w:tblPr>
        <w:tblStyle w:val="ListTable3-Accent11"/>
        <w:tblW w:w="5000" w:type="pct"/>
        <w:tblInd w:w="-142" w:type="dxa"/>
        <w:tblLook w:val="0420" w:firstRow="1" w:lastRow="0" w:firstColumn="0" w:lastColumn="0" w:noHBand="0" w:noVBand="1"/>
      </w:tblPr>
      <w:tblGrid>
        <w:gridCol w:w="1993"/>
        <w:gridCol w:w="2145"/>
        <w:gridCol w:w="2308"/>
        <w:gridCol w:w="1770"/>
        <w:gridCol w:w="2398"/>
        <w:gridCol w:w="2121"/>
        <w:gridCol w:w="12"/>
        <w:gridCol w:w="2118"/>
        <w:gridCol w:w="9"/>
      </w:tblGrid>
      <w:tr w:rsidR="000E04A3" w:rsidRPr="006B28EC" w14:paraId="08513D76" w14:textId="77777777" w:rsidTr="006B2344">
        <w:trPr>
          <w:gridAfter w:val="1"/>
          <w:cnfStyle w:val="100000000000" w:firstRow="1" w:lastRow="0" w:firstColumn="0" w:lastColumn="0" w:oddVBand="0" w:evenVBand="0" w:oddHBand="0" w:evenHBand="0" w:firstRowFirstColumn="0" w:firstRowLastColumn="0" w:lastRowFirstColumn="0" w:lastRowLastColumn="0"/>
          <w:wAfter w:w="3" w:type="pct"/>
          <w:trHeight w:val="300"/>
        </w:trPr>
        <w:tc>
          <w:tcPr>
            <w:tcW w:w="1391" w:type="pct"/>
            <w:gridSpan w:val="2"/>
            <w:tcBorders>
              <w:top w:val="single" w:sz="4" w:space="0" w:color="auto"/>
              <w:left w:val="single" w:sz="4" w:space="0" w:color="auto"/>
              <w:bottom w:val="single" w:sz="4" w:space="0" w:color="auto"/>
              <w:right w:val="single" w:sz="4" w:space="0" w:color="auto"/>
            </w:tcBorders>
            <w:shd w:val="clear" w:color="auto" w:fill="19456B"/>
            <w:vAlign w:val="center"/>
          </w:tcPr>
          <w:p w14:paraId="0911A99C" w14:textId="69FB3356" w:rsidR="0029339A" w:rsidRPr="00CC41A8" w:rsidRDefault="000E04A3" w:rsidP="006B2344">
            <w:pPr>
              <w:rPr>
                <w:rFonts w:asciiTheme="minorHAnsi" w:hAnsiTheme="minorHAnsi" w:cstheme="minorHAnsi"/>
                <w:b/>
                <w:sz w:val="20"/>
                <w:szCs w:val="20"/>
              </w:rPr>
            </w:pPr>
            <w:r w:rsidRPr="00CC41A8">
              <w:rPr>
                <w:rFonts w:asciiTheme="minorHAnsi" w:hAnsiTheme="minorHAnsi" w:cstheme="minorHAnsi"/>
                <w:b/>
                <w:bCs w:val="0"/>
                <w:sz w:val="20"/>
                <w:szCs w:val="20"/>
              </w:rPr>
              <w:t>Key Competencies and Values</w:t>
            </w:r>
          </w:p>
        </w:tc>
        <w:tc>
          <w:tcPr>
            <w:tcW w:w="776" w:type="pct"/>
            <w:tcBorders>
              <w:top w:val="single" w:sz="4" w:space="0" w:color="auto"/>
              <w:left w:val="single" w:sz="4" w:space="0" w:color="auto"/>
              <w:bottom w:val="single" w:sz="4" w:space="0" w:color="auto"/>
              <w:right w:val="single" w:sz="4" w:space="0" w:color="auto"/>
            </w:tcBorders>
            <w:shd w:val="clear" w:color="auto" w:fill="19456B"/>
          </w:tcPr>
          <w:p w14:paraId="05A46BD0"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1</w:t>
            </w:r>
          </w:p>
          <w:p w14:paraId="0FC8CF80" w14:textId="3488CBAA" w:rsidR="000E04A3" w:rsidRPr="00BF6610" w:rsidRDefault="002A5A6F" w:rsidP="006B2344">
            <w:pPr>
              <w:rPr>
                <w:rFonts w:asciiTheme="minorHAnsi" w:hAnsiTheme="minorHAnsi" w:cstheme="minorHAnsi"/>
                <w:b/>
                <w:bCs w:val="0"/>
                <w:sz w:val="20"/>
                <w:szCs w:val="20"/>
              </w:rPr>
            </w:pPr>
            <w:r>
              <w:rPr>
                <w:rFonts w:asciiTheme="minorHAnsi" w:hAnsiTheme="minorHAnsi" w:cstheme="minorHAnsi"/>
                <w:b/>
                <w:bCs w:val="0"/>
                <w:sz w:val="20"/>
                <w:szCs w:val="20"/>
              </w:rPr>
              <w:t>Basic u</w:t>
            </w:r>
            <w:r w:rsidR="000E04A3" w:rsidRPr="00BF6610">
              <w:rPr>
                <w:rFonts w:asciiTheme="minorHAnsi" w:hAnsiTheme="minorHAnsi" w:cstheme="minorHAnsi"/>
                <w:b/>
                <w:bCs w:val="0"/>
                <w:sz w:val="20"/>
                <w:szCs w:val="20"/>
              </w:rPr>
              <w:t>nderstanding</w:t>
            </w:r>
          </w:p>
        </w:tc>
        <w:tc>
          <w:tcPr>
            <w:tcW w:w="595" w:type="pct"/>
            <w:tcBorders>
              <w:top w:val="single" w:sz="4" w:space="0" w:color="auto"/>
              <w:left w:val="single" w:sz="4" w:space="0" w:color="auto"/>
              <w:bottom w:val="single" w:sz="4" w:space="0" w:color="auto"/>
              <w:right w:val="single" w:sz="4" w:space="0" w:color="auto"/>
            </w:tcBorders>
            <w:shd w:val="clear" w:color="auto" w:fill="19456B"/>
          </w:tcPr>
          <w:p w14:paraId="25CD192C"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2</w:t>
            </w:r>
          </w:p>
        </w:tc>
        <w:tc>
          <w:tcPr>
            <w:tcW w:w="806" w:type="pct"/>
            <w:tcBorders>
              <w:top w:val="single" w:sz="4" w:space="0" w:color="auto"/>
              <w:left w:val="single" w:sz="4" w:space="0" w:color="auto"/>
              <w:bottom w:val="single" w:sz="4" w:space="0" w:color="auto"/>
              <w:right w:val="single" w:sz="4" w:space="0" w:color="auto"/>
            </w:tcBorders>
            <w:shd w:val="clear" w:color="auto" w:fill="19456B"/>
          </w:tcPr>
          <w:p w14:paraId="484B8540"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 xml:space="preserve">3 </w:t>
            </w:r>
          </w:p>
          <w:p w14:paraId="1443C10B"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Great understanding</w:t>
            </w:r>
          </w:p>
        </w:tc>
        <w:tc>
          <w:tcPr>
            <w:tcW w:w="713" w:type="pct"/>
            <w:tcBorders>
              <w:top w:val="single" w:sz="4" w:space="0" w:color="auto"/>
              <w:left w:val="single" w:sz="4" w:space="0" w:color="auto"/>
              <w:bottom w:val="single" w:sz="4" w:space="0" w:color="auto"/>
              <w:right w:val="single" w:sz="4" w:space="0" w:color="auto"/>
            </w:tcBorders>
            <w:shd w:val="clear" w:color="auto" w:fill="19456B"/>
          </w:tcPr>
          <w:p w14:paraId="06517FD7"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4</w:t>
            </w:r>
          </w:p>
        </w:tc>
        <w:tc>
          <w:tcPr>
            <w:tcW w:w="716" w:type="pct"/>
            <w:gridSpan w:val="2"/>
            <w:tcBorders>
              <w:top w:val="single" w:sz="4" w:space="0" w:color="auto"/>
              <w:left w:val="single" w:sz="4" w:space="0" w:color="auto"/>
              <w:bottom w:val="single" w:sz="4" w:space="0" w:color="auto"/>
              <w:right w:val="single" w:sz="4" w:space="0" w:color="auto"/>
            </w:tcBorders>
            <w:shd w:val="clear" w:color="auto" w:fill="19456B"/>
          </w:tcPr>
          <w:p w14:paraId="7FA22176"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5</w:t>
            </w:r>
          </w:p>
          <w:p w14:paraId="09EA9B37" w14:textId="77777777" w:rsidR="000E04A3" w:rsidRPr="00BF6610" w:rsidRDefault="000E04A3" w:rsidP="006B2344">
            <w:pPr>
              <w:rPr>
                <w:rFonts w:asciiTheme="minorHAnsi" w:hAnsiTheme="minorHAnsi" w:cstheme="minorHAnsi"/>
                <w:b/>
                <w:bCs w:val="0"/>
                <w:sz w:val="20"/>
                <w:szCs w:val="20"/>
              </w:rPr>
            </w:pPr>
            <w:r w:rsidRPr="00BF6610">
              <w:rPr>
                <w:rFonts w:asciiTheme="minorHAnsi" w:hAnsiTheme="minorHAnsi" w:cstheme="minorHAnsi"/>
                <w:b/>
                <w:bCs w:val="0"/>
                <w:sz w:val="20"/>
                <w:szCs w:val="20"/>
              </w:rPr>
              <w:t>Exceptional</w:t>
            </w:r>
          </w:p>
        </w:tc>
      </w:tr>
      <w:tr w:rsidR="000E04A3" w:rsidRPr="006B28EC" w14:paraId="7CB2FE09" w14:textId="77777777" w:rsidTr="006B2344">
        <w:trPr>
          <w:cnfStyle w:val="000000100000" w:firstRow="0" w:lastRow="0" w:firstColumn="0" w:lastColumn="0" w:oddVBand="0" w:evenVBand="0" w:oddHBand="1" w:evenHBand="0" w:firstRowFirstColumn="0" w:firstRowLastColumn="0" w:lastRowFirstColumn="0" w:lastRowLastColumn="0"/>
          <w:trHeight w:val="300"/>
        </w:trPr>
        <w:tc>
          <w:tcPr>
            <w:tcW w:w="670" w:type="pct"/>
            <w:vMerge w:val="restart"/>
            <w:tcBorders>
              <w:top w:val="single" w:sz="4" w:space="0" w:color="auto"/>
              <w:left w:val="single" w:sz="4" w:space="0" w:color="auto"/>
              <w:bottom w:val="single" w:sz="4" w:space="0" w:color="auto"/>
              <w:right w:val="single" w:sz="4" w:space="0" w:color="auto"/>
            </w:tcBorders>
          </w:tcPr>
          <w:p w14:paraId="2FAF9F5A"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Respect Yourself</w:t>
            </w:r>
          </w:p>
        </w:tc>
        <w:tc>
          <w:tcPr>
            <w:tcW w:w="721" w:type="pct"/>
            <w:tcBorders>
              <w:top w:val="single" w:sz="4" w:space="0" w:color="auto"/>
              <w:left w:val="single" w:sz="4" w:space="0" w:color="auto"/>
              <w:bottom w:val="single" w:sz="4" w:space="0" w:color="auto"/>
              <w:right w:val="single" w:sz="4" w:space="0" w:color="auto"/>
            </w:tcBorders>
            <w:shd w:val="clear" w:color="auto" w:fill="CDE6F4"/>
          </w:tcPr>
          <w:p w14:paraId="7F80FE1B"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Thinking</w:t>
            </w:r>
          </w:p>
        </w:tc>
        <w:tc>
          <w:tcPr>
            <w:tcW w:w="776" w:type="pct"/>
            <w:tcBorders>
              <w:top w:val="single" w:sz="4" w:space="0" w:color="auto"/>
              <w:left w:val="single" w:sz="4" w:space="0" w:color="auto"/>
              <w:bottom w:val="single" w:sz="4" w:space="0" w:color="auto"/>
              <w:right w:val="single" w:sz="4" w:space="0" w:color="auto"/>
            </w:tcBorders>
            <w:shd w:val="clear" w:color="auto" w:fill="CDE6F4"/>
          </w:tcPr>
          <w:p w14:paraId="12A15DC7"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struggled to come up with ideas.</w:t>
            </w:r>
          </w:p>
        </w:tc>
        <w:tc>
          <w:tcPr>
            <w:tcW w:w="595" w:type="pct"/>
            <w:tcBorders>
              <w:top w:val="single" w:sz="4" w:space="0" w:color="auto"/>
              <w:left w:val="single" w:sz="4" w:space="0" w:color="auto"/>
              <w:bottom w:val="single" w:sz="4" w:space="0" w:color="auto"/>
              <w:right w:val="single" w:sz="4" w:space="0" w:color="auto"/>
            </w:tcBorders>
            <w:shd w:val="clear" w:color="auto" w:fill="CDE6F4"/>
          </w:tcPr>
          <w:p w14:paraId="53975A75"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came up with some original ideas but mostly relied on others.</w:t>
            </w:r>
          </w:p>
        </w:tc>
        <w:tc>
          <w:tcPr>
            <w:tcW w:w="806" w:type="pct"/>
            <w:tcBorders>
              <w:top w:val="single" w:sz="4" w:space="0" w:color="auto"/>
              <w:left w:val="single" w:sz="4" w:space="0" w:color="auto"/>
              <w:bottom w:val="single" w:sz="4" w:space="0" w:color="auto"/>
              <w:right w:val="single" w:sz="4" w:space="0" w:color="auto"/>
            </w:tcBorders>
            <w:shd w:val="clear" w:color="auto" w:fill="CDE6F4"/>
          </w:tcPr>
          <w:p w14:paraId="70761910"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came up with ideas and was inspired by some research I did.</w:t>
            </w:r>
          </w:p>
        </w:tc>
        <w:tc>
          <w:tcPr>
            <w:tcW w:w="717" w:type="pct"/>
            <w:gridSpan w:val="2"/>
            <w:tcBorders>
              <w:top w:val="single" w:sz="4" w:space="0" w:color="auto"/>
              <w:left w:val="single" w:sz="4" w:space="0" w:color="auto"/>
              <w:bottom w:val="single" w:sz="4" w:space="0" w:color="auto"/>
              <w:right w:val="single" w:sz="4" w:space="0" w:color="auto"/>
            </w:tcBorders>
            <w:shd w:val="clear" w:color="auto" w:fill="CDE6F4"/>
          </w:tcPr>
          <w:p w14:paraId="7DAC5D7D"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found relevant sources of inspiration.</w:t>
            </w:r>
          </w:p>
        </w:tc>
        <w:tc>
          <w:tcPr>
            <w:tcW w:w="715" w:type="pct"/>
            <w:gridSpan w:val="2"/>
            <w:tcBorders>
              <w:top w:val="single" w:sz="4" w:space="0" w:color="auto"/>
              <w:left w:val="single" w:sz="4" w:space="0" w:color="auto"/>
              <w:bottom w:val="single" w:sz="4" w:space="0" w:color="auto"/>
              <w:right w:val="single" w:sz="4" w:space="0" w:color="auto"/>
            </w:tcBorders>
            <w:shd w:val="clear" w:color="auto" w:fill="CDE6F4"/>
          </w:tcPr>
          <w:p w14:paraId="588B8D27"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came up with lots of ideas and got outside my comfort zone.</w:t>
            </w:r>
          </w:p>
        </w:tc>
      </w:tr>
      <w:tr w:rsidR="000E04A3" w:rsidRPr="006B28EC" w14:paraId="371E843D" w14:textId="77777777" w:rsidTr="006B2344">
        <w:trPr>
          <w:cnfStyle w:val="000000010000" w:firstRow="0" w:lastRow="0" w:firstColumn="0" w:lastColumn="0" w:oddVBand="0" w:evenVBand="0" w:oddHBand="0" w:evenHBand="1" w:firstRowFirstColumn="0" w:firstRowLastColumn="0" w:lastRowFirstColumn="0" w:lastRowLastColumn="0"/>
          <w:trHeight w:val="300"/>
        </w:trPr>
        <w:tc>
          <w:tcPr>
            <w:tcW w:w="670" w:type="pct"/>
            <w:vMerge/>
            <w:tcBorders>
              <w:top w:val="single" w:sz="4" w:space="0" w:color="auto"/>
              <w:left w:val="single" w:sz="4" w:space="0" w:color="auto"/>
              <w:bottom w:val="single" w:sz="4" w:space="0" w:color="auto"/>
              <w:right w:val="single" w:sz="4" w:space="0" w:color="auto"/>
            </w:tcBorders>
          </w:tcPr>
          <w:p w14:paraId="79C89C8C" w14:textId="77777777" w:rsidR="000E04A3" w:rsidRPr="006B28EC" w:rsidRDefault="000E04A3" w:rsidP="006B2344">
            <w:pPr>
              <w:rPr>
                <w:rFonts w:asciiTheme="minorHAnsi" w:hAnsiTheme="minorHAnsi" w:cstheme="minorHAnsi"/>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02A9BAD"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Using Language, Symbols and Text</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DA2F638"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Didn’t use any research to develop my idea.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FCC88EE" w14:textId="77777777" w:rsidR="000E04A3" w:rsidRPr="006B28EC" w:rsidRDefault="000E04A3" w:rsidP="006B2344">
            <w:pPr>
              <w:rPr>
                <w:rFonts w:asciiTheme="minorHAnsi" w:hAnsiTheme="minorHAnsi" w:cstheme="minorHAnsi"/>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34ADC9FC"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Used some research when developing my idea further.</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tcPr>
          <w:p w14:paraId="0A2A92E1" w14:textId="77777777" w:rsidR="000E04A3" w:rsidRPr="006B28EC" w:rsidRDefault="000E04A3" w:rsidP="006B2344">
            <w:pPr>
              <w:rPr>
                <w:rFonts w:asciiTheme="minorHAnsi" w:hAnsiTheme="minorHAnsi" w:cstheme="minorHAnsi"/>
                <w:sz w:val="20"/>
                <w:szCs w:val="20"/>
              </w:rPr>
            </w:pPr>
          </w:p>
        </w:tc>
        <w:tc>
          <w:tcPr>
            <w:tcW w:w="715" w:type="pct"/>
            <w:gridSpan w:val="2"/>
            <w:tcBorders>
              <w:top w:val="single" w:sz="4" w:space="0" w:color="auto"/>
              <w:left w:val="single" w:sz="4" w:space="0" w:color="auto"/>
              <w:bottom w:val="single" w:sz="4" w:space="0" w:color="auto"/>
              <w:right w:val="single" w:sz="4" w:space="0" w:color="auto"/>
            </w:tcBorders>
            <w:shd w:val="clear" w:color="auto" w:fill="auto"/>
          </w:tcPr>
          <w:p w14:paraId="1E517C69"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used lots of research so I could develop my idea and make it better.</w:t>
            </w:r>
          </w:p>
        </w:tc>
      </w:tr>
      <w:tr w:rsidR="000E04A3" w:rsidRPr="006B28EC" w14:paraId="0427BD8B" w14:textId="77777777" w:rsidTr="006B2344">
        <w:trPr>
          <w:cnfStyle w:val="000000100000" w:firstRow="0" w:lastRow="0" w:firstColumn="0" w:lastColumn="0" w:oddVBand="0" w:evenVBand="0" w:oddHBand="1" w:evenHBand="0" w:firstRowFirstColumn="0" w:firstRowLastColumn="0" w:lastRowFirstColumn="0" w:lastRowLastColumn="0"/>
          <w:trHeight w:val="300"/>
        </w:trPr>
        <w:tc>
          <w:tcPr>
            <w:tcW w:w="670" w:type="pct"/>
            <w:vMerge/>
            <w:tcBorders>
              <w:top w:val="single" w:sz="4" w:space="0" w:color="auto"/>
              <w:left w:val="single" w:sz="4" w:space="0" w:color="auto"/>
              <w:bottom w:val="single" w:sz="4" w:space="0" w:color="auto"/>
              <w:right w:val="single" w:sz="4" w:space="0" w:color="auto"/>
            </w:tcBorders>
          </w:tcPr>
          <w:p w14:paraId="28C3E590" w14:textId="77777777" w:rsidR="000E04A3" w:rsidRPr="006B28EC" w:rsidRDefault="000E04A3" w:rsidP="006B2344">
            <w:pPr>
              <w:rPr>
                <w:rFonts w:asciiTheme="minorHAnsi" w:hAnsiTheme="minorHAnsi" w:cstheme="minorHAnsi"/>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CDE6F4"/>
          </w:tcPr>
          <w:p w14:paraId="7E4A9123"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Managing Self</w:t>
            </w:r>
          </w:p>
        </w:tc>
        <w:tc>
          <w:tcPr>
            <w:tcW w:w="776" w:type="pct"/>
            <w:tcBorders>
              <w:top w:val="single" w:sz="4" w:space="0" w:color="auto"/>
              <w:left w:val="single" w:sz="4" w:space="0" w:color="auto"/>
              <w:bottom w:val="single" w:sz="4" w:space="0" w:color="auto"/>
              <w:right w:val="single" w:sz="4" w:space="0" w:color="auto"/>
            </w:tcBorders>
            <w:shd w:val="clear" w:color="auto" w:fill="CDE6F4"/>
          </w:tcPr>
          <w:p w14:paraId="0DAEE507"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Wasted a lot of allocated time.</w:t>
            </w:r>
          </w:p>
        </w:tc>
        <w:tc>
          <w:tcPr>
            <w:tcW w:w="595" w:type="pct"/>
            <w:tcBorders>
              <w:top w:val="single" w:sz="4" w:space="0" w:color="auto"/>
              <w:left w:val="single" w:sz="4" w:space="0" w:color="auto"/>
              <w:bottom w:val="single" w:sz="4" w:space="0" w:color="auto"/>
              <w:right w:val="single" w:sz="4" w:space="0" w:color="auto"/>
            </w:tcBorders>
            <w:shd w:val="clear" w:color="auto" w:fill="CDE6F4"/>
          </w:tcPr>
          <w:p w14:paraId="0994F405"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Needed reminders to stay on task.</w:t>
            </w:r>
          </w:p>
        </w:tc>
        <w:tc>
          <w:tcPr>
            <w:tcW w:w="806" w:type="pct"/>
            <w:tcBorders>
              <w:top w:val="single" w:sz="4" w:space="0" w:color="auto"/>
              <w:left w:val="single" w:sz="4" w:space="0" w:color="auto"/>
              <w:bottom w:val="single" w:sz="4" w:space="0" w:color="auto"/>
              <w:right w:val="single" w:sz="4" w:space="0" w:color="auto"/>
            </w:tcBorders>
            <w:shd w:val="clear" w:color="auto" w:fill="CDE6F4"/>
          </w:tcPr>
          <w:p w14:paraId="32621951"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On task most of the time, task completed in given timeframe.</w:t>
            </w:r>
          </w:p>
        </w:tc>
        <w:tc>
          <w:tcPr>
            <w:tcW w:w="717" w:type="pct"/>
            <w:gridSpan w:val="2"/>
            <w:tcBorders>
              <w:top w:val="single" w:sz="4" w:space="0" w:color="auto"/>
              <w:left w:val="single" w:sz="4" w:space="0" w:color="auto"/>
              <w:bottom w:val="single" w:sz="4" w:space="0" w:color="auto"/>
              <w:right w:val="single" w:sz="4" w:space="0" w:color="auto"/>
            </w:tcBorders>
            <w:shd w:val="clear" w:color="auto" w:fill="CDE6F4"/>
          </w:tcPr>
          <w:p w14:paraId="7872066C"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 xml:space="preserve">“I need to focus on my work and stay on task at all times” </w:t>
            </w:r>
            <w:r w:rsidRPr="006B28EC">
              <w:rPr>
                <w:rFonts w:cstheme="minorHAnsi"/>
                <w:sz w:val="20"/>
                <w:szCs w:val="20"/>
              </w:rPr>
              <w:t>…</w:t>
            </w:r>
          </w:p>
        </w:tc>
        <w:tc>
          <w:tcPr>
            <w:tcW w:w="715" w:type="pct"/>
            <w:gridSpan w:val="2"/>
            <w:tcBorders>
              <w:top w:val="single" w:sz="4" w:space="0" w:color="auto"/>
              <w:left w:val="single" w:sz="4" w:space="0" w:color="auto"/>
              <w:bottom w:val="single" w:sz="4" w:space="0" w:color="auto"/>
              <w:right w:val="single" w:sz="4" w:space="0" w:color="auto"/>
            </w:tcBorders>
            <w:shd w:val="clear" w:color="auto" w:fill="CDE6F4"/>
          </w:tcPr>
          <w:p w14:paraId="496D60CF" w14:textId="77777777" w:rsidR="000E04A3" w:rsidRPr="006B28EC" w:rsidRDefault="000E04A3" w:rsidP="006B2344">
            <w:pPr>
              <w:rPr>
                <w:rFonts w:asciiTheme="minorHAnsi" w:hAnsiTheme="minorHAnsi" w:cstheme="minorHAnsi"/>
                <w:sz w:val="20"/>
                <w:szCs w:val="20"/>
              </w:rPr>
            </w:pPr>
          </w:p>
        </w:tc>
      </w:tr>
      <w:tr w:rsidR="000E04A3" w:rsidRPr="006B28EC" w14:paraId="4D7265C2" w14:textId="77777777" w:rsidTr="006B2344">
        <w:trPr>
          <w:cnfStyle w:val="000000010000" w:firstRow="0" w:lastRow="0" w:firstColumn="0" w:lastColumn="0" w:oddVBand="0" w:evenVBand="0" w:oddHBand="0" w:evenHBand="1" w:firstRowFirstColumn="0" w:firstRowLastColumn="0" w:lastRowFirstColumn="0" w:lastRowLastColumn="0"/>
          <w:trHeight w:val="660"/>
        </w:trPr>
        <w:tc>
          <w:tcPr>
            <w:tcW w:w="670" w:type="pct"/>
            <w:vMerge/>
            <w:tcBorders>
              <w:top w:val="single" w:sz="4" w:space="0" w:color="auto"/>
              <w:left w:val="single" w:sz="4" w:space="0" w:color="auto"/>
              <w:bottom w:val="single" w:sz="4" w:space="0" w:color="auto"/>
              <w:right w:val="single" w:sz="4" w:space="0" w:color="auto"/>
            </w:tcBorders>
          </w:tcPr>
          <w:p w14:paraId="039F36E5" w14:textId="77777777" w:rsidR="000E04A3" w:rsidRPr="006B28EC" w:rsidRDefault="000E04A3" w:rsidP="006B2344">
            <w:pPr>
              <w:rPr>
                <w:rFonts w:asciiTheme="minorHAnsi" w:hAnsiTheme="minorHAnsi" w:cstheme="minorHAnsi"/>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tcPr>
          <w:p w14:paraId="0E09A7EA"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Design</w:t>
            </w:r>
          </w:p>
        </w:tc>
        <w:tc>
          <w:tcPr>
            <w:tcW w:w="776" w:type="pct"/>
            <w:tcBorders>
              <w:top w:val="single" w:sz="4" w:space="0" w:color="auto"/>
              <w:left w:val="single" w:sz="4" w:space="0" w:color="auto"/>
              <w:bottom w:val="single" w:sz="4" w:space="0" w:color="auto"/>
              <w:right w:val="single" w:sz="4" w:space="0" w:color="auto"/>
            </w:tcBorders>
            <w:shd w:val="clear" w:color="auto" w:fill="FFFFFF" w:themeFill="background1"/>
          </w:tcPr>
          <w:p w14:paraId="237B82BE"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didn’t put enough thought into my original plan.</w:t>
            </w:r>
          </w:p>
        </w:tc>
        <w:tc>
          <w:tcPr>
            <w:tcW w:w="595" w:type="pct"/>
            <w:tcBorders>
              <w:top w:val="single" w:sz="4" w:space="0" w:color="auto"/>
              <w:left w:val="single" w:sz="4" w:space="0" w:color="auto"/>
              <w:bottom w:val="single" w:sz="4" w:space="0" w:color="auto"/>
              <w:right w:val="single" w:sz="4" w:space="0" w:color="auto"/>
            </w:tcBorders>
            <w:shd w:val="clear" w:color="auto" w:fill="FFFFFF" w:themeFill="background1"/>
          </w:tcPr>
          <w:p w14:paraId="5453787B"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needed a lot of prompting and support to complete my planning.</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tcPr>
          <w:p w14:paraId="2141EF23"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planned my final product.</w:t>
            </w:r>
          </w:p>
        </w:tc>
        <w:tc>
          <w:tcPr>
            <w:tcW w:w="71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7FCD21"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planned my work in detail including notes on style/colour and composition.</w:t>
            </w:r>
          </w:p>
        </w:tc>
        <w:tc>
          <w:tcPr>
            <w:tcW w:w="71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ED6CC4"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My final product shows lots of in depth thought and creativity/attention to detail.</w:t>
            </w:r>
          </w:p>
        </w:tc>
      </w:tr>
      <w:tr w:rsidR="000E04A3" w:rsidRPr="006B28EC" w14:paraId="51938996" w14:textId="77777777" w:rsidTr="006B2344">
        <w:trPr>
          <w:cnfStyle w:val="000000100000" w:firstRow="0" w:lastRow="0" w:firstColumn="0" w:lastColumn="0" w:oddVBand="0" w:evenVBand="0" w:oddHBand="1" w:evenHBand="0" w:firstRowFirstColumn="0" w:firstRowLastColumn="0" w:lastRowFirstColumn="0" w:lastRowLastColumn="0"/>
          <w:trHeight w:val="300"/>
        </w:trPr>
        <w:tc>
          <w:tcPr>
            <w:tcW w:w="670" w:type="pct"/>
            <w:tcBorders>
              <w:top w:val="single" w:sz="4" w:space="0" w:color="auto"/>
              <w:left w:val="single" w:sz="4" w:space="0" w:color="auto"/>
              <w:bottom w:val="single" w:sz="4" w:space="0" w:color="auto"/>
              <w:right w:val="single" w:sz="4" w:space="0" w:color="auto"/>
            </w:tcBorders>
            <w:shd w:val="clear" w:color="auto" w:fill="CDE6F4"/>
          </w:tcPr>
          <w:p w14:paraId="38B6930D"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Respect Others</w:t>
            </w:r>
          </w:p>
        </w:tc>
        <w:tc>
          <w:tcPr>
            <w:tcW w:w="721" w:type="pct"/>
            <w:tcBorders>
              <w:top w:val="single" w:sz="4" w:space="0" w:color="auto"/>
              <w:left w:val="single" w:sz="4" w:space="0" w:color="auto"/>
              <w:bottom w:val="single" w:sz="4" w:space="0" w:color="auto"/>
              <w:right w:val="single" w:sz="4" w:space="0" w:color="auto"/>
            </w:tcBorders>
            <w:shd w:val="clear" w:color="auto" w:fill="CDE6F4"/>
          </w:tcPr>
          <w:p w14:paraId="4F342FD1"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Participating and Contributing / Relating to Others</w:t>
            </w:r>
          </w:p>
        </w:tc>
        <w:tc>
          <w:tcPr>
            <w:tcW w:w="776" w:type="pct"/>
            <w:tcBorders>
              <w:top w:val="single" w:sz="4" w:space="0" w:color="auto"/>
              <w:left w:val="single" w:sz="4" w:space="0" w:color="auto"/>
              <w:bottom w:val="single" w:sz="4" w:space="0" w:color="auto"/>
              <w:right w:val="single" w:sz="4" w:space="0" w:color="auto"/>
            </w:tcBorders>
            <w:shd w:val="clear" w:color="auto" w:fill="CDE6F4"/>
          </w:tcPr>
          <w:p w14:paraId="201B3374"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I needed reminding about my part in the group and how to communicate with others.</w:t>
            </w:r>
          </w:p>
        </w:tc>
        <w:tc>
          <w:tcPr>
            <w:tcW w:w="595" w:type="pct"/>
            <w:tcBorders>
              <w:top w:val="single" w:sz="4" w:space="0" w:color="auto"/>
              <w:left w:val="single" w:sz="4" w:space="0" w:color="auto"/>
              <w:bottom w:val="single" w:sz="4" w:space="0" w:color="auto"/>
              <w:right w:val="single" w:sz="4" w:space="0" w:color="auto"/>
            </w:tcBorders>
            <w:shd w:val="clear" w:color="auto" w:fill="CDE6F4"/>
          </w:tcPr>
          <w:p w14:paraId="4E91AA67"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To work without making noise so other people can work without getting off task. Share some ideas with the group.</w:t>
            </w:r>
          </w:p>
        </w:tc>
        <w:tc>
          <w:tcPr>
            <w:tcW w:w="806" w:type="pct"/>
            <w:tcBorders>
              <w:top w:val="single" w:sz="4" w:space="0" w:color="auto"/>
              <w:left w:val="single" w:sz="4" w:space="0" w:color="auto"/>
              <w:bottom w:val="single" w:sz="4" w:space="0" w:color="auto"/>
              <w:right w:val="single" w:sz="4" w:space="0" w:color="auto"/>
            </w:tcBorders>
            <w:shd w:val="clear" w:color="auto" w:fill="CDE6F4"/>
          </w:tcPr>
          <w:p w14:paraId="45431346"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Understand how exploration and innovation create opportunities and challenges for people, places, and environments.</w:t>
            </w:r>
          </w:p>
        </w:tc>
        <w:tc>
          <w:tcPr>
            <w:tcW w:w="717" w:type="pct"/>
            <w:gridSpan w:val="2"/>
            <w:tcBorders>
              <w:top w:val="single" w:sz="4" w:space="0" w:color="auto"/>
              <w:left w:val="single" w:sz="4" w:space="0" w:color="auto"/>
              <w:bottom w:val="single" w:sz="4" w:space="0" w:color="auto"/>
              <w:right w:val="single" w:sz="4" w:space="0" w:color="auto"/>
            </w:tcBorders>
            <w:shd w:val="clear" w:color="auto" w:fill="CDE6F4"/>
          </w:tcPr>
          <w:p w14:paraId="394746D0" w14:textId="77777777" w:rsidR="000E04A3" w:rsidRPr="006B28EC" w:rsidRDefault="000E04A3" w:rsidP="006B2344">
            <w:pPr>
              <w:rPr>
                <w:rFonts w:asciiTheme="minorHAnsi" w:hAnsiTheme="minorHAnsi" w:cstheme="minorHAnsi"/>
                <w:sz w:val="20"/>
                <w:szCs w:val="20"/>
              </w:rPr>
            </w:pPr>
          </w:p>
        </w:tc>
        <w:tc>
          <w:tcPr>
            <w:tcW w:w="715" w:type="pct"/>
            <w:gridSpan w:val="2"/>
            <w:tcBorders>
              <w:top w:val="single" w:sz="4" w:space="0" w:color="auto"/>
              <w:left w:val="single" w:sz="4" w:space="0" w:color="auto"/>
              <w:bottom w:val="single" w:sz="4" w:space="0" w:color="auto"/>
              <w:right w:val="single" w:sz="4" w:space="0" w:color="auto"/>
            </w:tcBorders>
            <w:shd w:val="clear" w:color="auto" w:fill="CDE6F4"/>
          </w:tcPr>
          <w:p w14:paraId="7E745FFE" w14:textId="77777777" w:rsidR="000E04A3" w:rsidRPr="006B28EC" w:rsidRDefault="000E04A3" w:rsidP="006B2344">
            <w:pPr>
              <w:rPr>
                <w:rFonts w:asciiTheme="minorHAnsi" w:hAnsiTheme="minorHAnsi" w:cstheme="minorHAnsi"/>
                <w:sz w:val="20"/>
                <w:szCs w:val="20"/>
              </w:rPr>
            </w:pPr>
            <w:r w:rsidRPr="006B28EC">
              <w:rPr>
                <w:rFonts w:asciiTheme="minorHAnsi" w:hAnsiTheme="minorHAnsi" w:cstheme="minorHAnsi"/>
                <w:sz w:val="20"/>
                <w:szCs w:val="20"/>
              </w:rPr>
              <w:t>Developed a solution with my team.</w:t>
            </w:r>
          </w:p>
        </w:tc>
      </w:tr>
    </w:tbl>
    <w:p w14:paraId="59833E4A" w14:textId="77777777" w:rsidR="000E04A3" w:rsidRDefault="000E04A3" w:rsidP="000E04A3"/>
    <w:bookmarkEnd w:id="0"/>
    <w:bookmarkEnd w:id="1"/>
    <w:bookmarkEnd w:id="2"/>
    <w:p w14:paraId="202CD5C0" w14:textId="7E358B7D" w:rsidR="00035A6A" w:rsidRDefault="00035A6A" w:rsidP="00035A6A"/>
    <w:sectPr w:rsidR="00035A6A" w:rsidSect="004E48C3">
      <w:footerReference w:type="default" r:id="rId42"/>
      <w:headerReference w:type="first" r:id="rId43"/>
      <w:footerReference w:type="first" r:id="rId44"/>
      <w:pgSz w:w="16838" w:h="11906" w:orient="landscape"/>
      <w:pgMar w:top="1351" w:right="662" w:bottom="1135" w:left="1292"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B59AC" w14:textId="77777777" w:rsidR="00A4359F" w:rsidRDefault="00A4359F" w:rsidP="002A6A89">
      <w:pPr>
        <w:spacing w:after="0" w:line="240" w:lineRule="auto"/>
      </w:pPr>
      <w:r>
        <w:separator/>
      </w:r>
    </w:p>
  </w:endnote>
  <w:endnote w:type="continuationSeparator" w:id="0">
    <w:p w14:paraId="21C6C97C" w14:textId="77777777" w:rsidR="00A4359F" w:rsidRDefault="00A4359F"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F95E"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9DB7" w14:textId="77777777" w:rsidR="00D44EA8" w:rsidRPr="00245A46" w:rsidRDefault="00D44EA8" w:rsidP="00D44EA8">
    <w:pPr>
      <w:pStyle w:val="Footer2"/>
    </w:pPr>
  </w:p>
  <w:p w14:paraId="78A0754E"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A104"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607DEC5D" wp14:editId="59E19728">
          <wp:simplePos x="0" y="0"/>
          <wp:positionH relativeFrom="page">
            <wp:posOffset>19685</wp:posOffset>
          </wp:positionH>
          <wp:positionV relativeFrom="paragraph">
            <wp:posOffset>-477358</wp:posOffset>
          </wp:positionV>
          <wp:extent cx="7506586" cy="998539"/>
          <wp:effectExtent l="0" t="0" r="0" b="0"/>
          <wp:wrapNone/>
          <wp:docPr id="1334101855" name="Picture 133410185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72D61C6C" w14:textId="77777777" w:rsidR="00D407A5" w:rsidRDefault="00D407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7D8B" w14:textId="77777777" w:rsidR="001431C1" w:rsidRDefault="001431C1"/>
  <w:p w14:paraId="7051FD1C" w14:textId="77777777" w:rsidR="001431C1" w:rsidRDefault="001431C1"/>
  <w:tbl>
    <w:tblPr>
      <w:tblStyle w:val="TableGridLight1"/>
      <w:tblW w:w="9497" w:type="dxa"/>
      <w:tblLook w:val="04A0" w:firstRow="1" w:lastRow="0" w:firstColumn="1" w:lastColumn="0" w:noHBand="0" w:noVBand="1"/>
    </w:tblPr>
    <w:tblGrid>
      <w:gridCol w:w="4617"/>
      <w:gridCol w:w="4880"/>
    </w:tblGrid>
    <w:tr w:rsidR="00F24767" w14:paraId="6B8F394F" w14:textId="77777777" w:rsidTr="002767A5">
      <w:trPr>
        <w:trHeight w:val="277"/>
      </w:trPr>
      <w:tc>
        <w:tcPr>
          <w:tcW w:w="4617" w:type="dxa"/>
        </w:tcPr>
        <w:p w14:paraId="1467FD2E" w14:textId="77777777" w:rsidR="001431C1" w:rsidRPr="002767A5" w:rsidRDefault="00000000" w:rsidP="002D125C">
          <w:pPr>
            <w:pStyle w:val="Footer"/>
            <w:rPr>
              <w:spacing w:val="60"/>
            </w:rPr>
          </w:pPr>
          <w:r w:rsidRPr="00580A38">
            <w:rPr>
              <w:noProof/>
            </w:rPr>
            <w:drawing>
              <wp:anchor distT="0" distB="0" distL="114300" distR="114300" simplePos="0" relativeHeight="251661312" behindDoc="1" locked="1" layoutInCell="1" allowOverlap="1" wp14:anchorId="5C82698B" wp14:editId="1217E4B9">
                <wp:simplePos x="0" y="0"/>
                <wp:positionH relativeFrom="page">
                  <wp:posOffset>-713105</wp:posOffset>
                </wp:positionH>
                <wp:positionV relativeFrom="page">
                  <wp:posOffset>-454660</wp:posOffset>
                </wp:positionV>
                <wp:extent cx="7552800" cy="1000800"/>
                <wp:effectExtent l="0" t="0" r="0" b="889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pattern.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0638"/>
                        <a:stretch/>
                      </pic:blipFill>
                      <pic:spPr bwMode="auto">
                        <a:xfrm>
                          <a:off x="0" y="0"/>
                          <a:ext cx="7552800" cy="10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7A5">
            <w:rPr>
              <w:spacing w:val="60"/>
            </w:rPr>
            <w:t>&lt;Autonomate&gt;</w:t>
          </w:r>
        </w:p>
      </w:tc>
      <w:tc>
        <w:tcPr>
          <w:tcW w:w="4880" w:type="dxa"/>
        </w:tcPr>
        <w:p w14:paraId="746897AA" w14:textId="627C491A" w:rsidR="001431C1" w:rsidRPr="00B16546" w:rsidRDefault="00000000" w:rsidP="005E6C6B">
          <w:pPr>
            <w:pStyle w:val="Footer"/>
            <w:jc w:val="right"/>
          </w:pPr>
          <w:sdt>
            <w:sdtPr>
              <w:id w:val="1256173339"/>
              <w:dataBinding w:prefixMappings="xmlns:ns0='http://purl.org/dc/elements/1.1/' xmlns:ns1='http://schemas.openxmlformats.org/package/2006/metadata/core-properties' " w:xpath="/ns1:coreProperties[1]/ns0:title[1]" w:storeItemID="{6C3C8BC8-F283-45AE-878A-BAB7291924A1}"/>
              <w:text/>
            </w:sdtPr>
            <w:sdtContent>
              <w:r w:rsidR="000E04A3">
                <w:t>Education Portal</w:t>
              </w:r>
            </w:sdtContent>
          </w:sdt>
          <w:r w:rsidRPr="00B16546">
            <w:rPr>
              <w:color w:val="197D5D" w:themeColor="accent2"/>
            </w:rPr>
            <w:t xml:space="preserve"> //</w:t>
          </w:r>
          <w:r>
            <w:rPr>
              <w:color w:val="197D5D" w:themeColor="accent2"/>
            </w:rPr>
            <w:t xml:space="preserve"> </w:t>
          </w:r>
          <w:r w:rsidRPr="00B16546">
            <w:fldChar w:fldCharType="begin"/>
          </w:r>
          <w:r w:rsidRPr="00B16546">
            <w:instrText xml:space="preserve"> PAGE   \* MERGEFORMAT </w:instrText>
          </w:r>
          <w:r w:rsidRPr="00B16546">
            <w:fldChar w:fldCharType="separate"/>
          </w:r>
          <w:r>
            <w:rPr>
              <w:noProof/>
            </w:rPr>
            <w:t>2</w:t>
          </w:r>
          <w:r w:rsidRPr="00B16546">
            <w:rPr>
              <w:noProof/>
            </w:rPr>
            <w:fldChar w:fldCharType="end"/>
          </w:r>
        </w:p>
      </w:tc>
    </w:tr>
  </w:tbl>
  <w:p w14:paraId="709682E8" w14:textId="77777777" w:rsidR="001431C1" w:rsidRPr="002D125C" w:rsidRDefault="001431C1" w:rsidP="006B15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3D1B" w14:textId="77777777" w:rsidR="001431C1" w:rsidRDefault="00000000">
    <w:pPr>
      <w:pStyle w:val="Footer"/>
    </w:pPr>
    <w:r w:rsidRPr="00580A38">
      <w:rPr>
        <w:noProof/>
      </w:rPr>
      <w:drawing>
        <wp:anchor distT="0" distB="0" distL="114300" distR="114300" simplePos="0" relativeHeight="251663360" behindDoc="1" locked="1" layoutInCell="1" allowOverlap="1" wp14:anchorId="02CA3B53" wp14:editId="23529F85">
          <wp:simplePos x="0" y="0"/>
          <wp:positionH relativeFrom="page">
            <wp:posOffset>-135890</wp:posOffset>
          </wp:positionH>
          <wp:positionV relativeFrom="page">
            <wp:posOffset>6836410</wp:posOffset>
          </wp:positionV>
          <wp:extent cx="10858500" cy="11557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pattern.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0638"/>
                  <a:stretch/>
                </pic:blipFill>
                <pic:spPr bwMode="auto">
                  <a:xfrm>
                    <a:off x="0" y="0"/>
                    <a:ext cx="1085850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F3D3" w14:textId="77777777" w:rsidR="00A4359F" w:rsidRDefault="00A4359F" w:rsidP="002A6A89">
      <w:pPr>
        <w:spacing w:after="0" w:line="240" w:lineRule="auto"/>
      </w:pPr>
      <w:r>
        <w:separator/>
      </w:r>
    </w:p>
  </w:footnote>
  <w:footnote w:type="continuationSeparator" w:id="0">
    <w:p w14:paraId="0100B610" w14:textId="77777777" w:rsidR="00A4359F" w:rsidRDefault="00A4359F"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1273"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DF81"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D4A4" w14:textId="77777777" w:rsidR="00843DAC" w:rsidRDefault="00843D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2D50" w14:textId="77777777" w:rsidR="001431C1" w:rsidRDefault="00000000">
    <w:pPr>
      <w:pStyle w:val="Header"/>
    </w:pPr>
    <w:r w:rsidRPr="00580A38">
      <w:rPr>
        <w:noProof/>
      </w:rPr>
      <w:drawing>
        <wp:anchor distT="0" distB="0" distL="114300" distR="114300" simplePos="0" relativeHeight="251662336" behindDoc="1" locked="1" layoutInCell="1" allowOverlap="1" wp14:anchorId="39AE3DE9" wp14:editId="6C89F007">
          <wp:simplePos x="0" y="0"/>
          <wp:positionH relativeFrom="page">
            <wp:posOffset>-29845</wp:posOffset>
          </wp:positionH>
          <wp:positionV relativeFrom="page">
            <wp:posOffset>-304800</wp:posOffset>
          </wp:positionV>
          <wp:extent cx="10858500" cy="1155700"/>
          <wp:effectExtent l="0" t="0" r="0" b="0"/>
          <wp:wrapNone/>
          <wp:docPr id="268411414" name="Graphic 26841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pattern.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0638"/>
                  <a:stretch/>
                </pic:blipFill>
                <pic:spPr bwMode="auto">
                  <a:xfrm>
                    <a:off x="0" y="0"/>
                    <a:ext cx="1085850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836D2"/>
    <w:multiLevelType w:val="hybridMultilevel"/>
    <w:tmpl w:val="CFD6DF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994001"/>
    <w:multiLevelType w:val="hybridMultilevel"/>
    <w:tmpl w:val="4ABEAA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9A3DDE"/>
    <w:multiLevelType w:val="hybridMultilevel"/>
    <w:tmpl w:val="4176D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671077"/>
    <w:multiLevelType w:val="hybridMultilevel"/>
    <w:tmpl w:val="A1663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471553"/>
    <w:multiLevelType w:val="hybridMultilevel"/>
    <w:tmpl w:val="7304C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9B1FD6"/>
    <w:multiLevelType w:val="hybridMultilevel"/>
    <w:tmpl w:val="06869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983DA7"/>
    <w:multiLevelType w:val="hybridMultilevel"/>
    <w:tmpl w:val="DCA67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8E3A23"/>
    <w:multiLevelType w:val="hybridMultilevel"/>
    <w:tmpl w:val="2C9E0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98041A"/>
    <w:multiLevelType w:val="hybridMultilevel"/>
    <w:tmpl w:val="1A861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6C1C5B"/>
    <w:multiLevelType w:val="hybridMultilevel"/>
    <w:tmpl w:val="20641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76C1CC7"/>
    <w:multiLevelType w:val="hybridMultilevel"/>
    <w:tmpl w:val="776C00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5B0B3F"/>
    <w:multiLevelType w:val="hybridMultilevel"/>
    <w:tmpl w:val="5E345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9E0708"/>
    <w:multiLevelType w:val="hybridMultilevel"/>
    <w:tmpl w:val="E3421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83B7557"/>
    <w:multiLevelType w:val="hybridMultilevel"/>
    <w:tmpl w:val="DAD00A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CD3534"/>
    <w:multiLevelType w:val="hybridMultilevel"/>
    <w:tmpl w:val="AA5C1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0720C30"/>
    <w:multiLevelType w:val="hybridMultilevel"/>
    <w:tmpl w:val="67F8E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9078C9"/>
    <w:multiLevelType w:val="hybridMultilevel"/>
    <w:tmpl w:val="F474B3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EFD1724"/>
    <w:multiLevelType w:val="hybridMultilevel"/>
    <w:tmpl w:val="CA9683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BF3A5C"/>
    <w:multiLevelType w:val="hybridMultilevel"/>
    <w:tmpl w:val="43743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2E556C7"/>
    <w:multiLevelType w:val="hybridMultilevel"/>
    <w:tmpl w:val="A5FC2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2A4AC0"/>
    <w:multiLevelType w:val="hybridMultilevel"/>
    <w:tmpl w:val="F3606C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4F90D82"/>
    <w:multiLevelType w:val="hybridMultilevel"/>
    <w:tmpl w:val="ED4C3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E576ADA"/>
    <w:multiLevelType w:val="hybridMultilevel"/>
    <w:tmpl w:val="F5DED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E983118"/>
    <w:multiLevelType w:val="hybridMultilevel"/>
    <w:tmpl w:val="5A62D0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1937FB3"/>
    <w:multiLevelType w:val="hybridMultilevel"/>
    <w:tmpl w:val="86142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4B94974"/>
    <w:multiLevelType w:val="hybridMultilevel"/>
    <w:tmpl w:val="7BDE7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B434660"/>
    <w:multiLevelType w:val="hybridMultilevel"/>
    <w:tmpl w:val="43627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606131B"/>
    <w:multiLevelType w:val="hybridMultilevel"/>
    <w:tmpl w:val="5F942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5968364">
    <w:abstractNumId w:val="30"/>
  </w:num>
  <w:num w:numId="2" w16cid:durableId="1982732513">
    <w:abstractNumId w:val="26"/>
  </w:num>
  <w:num w:numId="3" w16cid:durableId="904952923">
    <w:abstractNumId w:val="1"/>
  </w:num>
  <w:num w:numId="4" w16cid:durableId="298926595">
    <w:abstractNumId w:val="0"/>
  </w:num>
  <w:num w:numId="5" w16cid:durableId="1256596674">
    <w:abstractNumId w:val="33"/>
  </w:num>
  <w:num w:numId="6" w16cid:durableId="1467428382">
    <w:abstractNumId w:val="9"/>
  </w:num>
  <w:num w:numId="7" w16cid:durableId="1130591250">
    <w:abstractNumId w:val="8"/>
  </w:num>
  <w:num w:numId="8" w16cid:durableId="73280629">
    <w:abstractNumId w:val="18"/>
  </w:num>
  <w:num w:numId="9" w16cid:durableId="627324993">
    <w:abstractNumId w:val="22"/>
  </w:num>
  <w:num w:numId="10" w16cid:durableId="1992712693">
    <w:abstractNumId w:val="20"/>
  </w:num>
  <w:num w:numId="11" w16cid:durableId="1958367598">
    <w:abstractNumId w:val="17"/>
  </w:num>
  <w:num w:numId="12" w16cid:durableId="741412663">
    <w:abstractNumId w:val="24"/>
  </w:num>
  <w:num w:numId="13" w16cid:durableId="1698463132">
    <w:abstractNumId w:val="11"/>
  </w:num>
  <w:num w:numId="14" w16cid:durableId="1950895185">
    <w:abstractNumId w:val="2"/>
  </w:num>
  <w:num w:numId="15" w16cid:durableId="1695687759">
    <w:abstractNumId w:val="15"/>
  </w:num>
  <w:num w:numId="16" w16cid:durableId="1524591468">
    <w:abstractNumId w:val="27"/>
  </w:num>
  <w:num w:numId="17" w16cid:durableId="103618652">
    <w:abstractNumId w:val="19"/>
  </w:num>
  <w:num w:numId="18" w16cid:durableId="1985423726">
    <w:abstractNumId w:val="10"/>
  </w:num>
  <w:num w:numId="19" w16cid:durableId="200367068">
    <w:abstractNumId w:val="23"/>
  </w:num>
  <w:num w:numId="20" w16cid:durableId="1927225963">
    <w:abstractNumId w:val="7"/>
  </w:num>
  <w:num w:numId="21" w16cid:durableId="792871535">
    <w:abstractNumId w:val="28"/>
  </w:num>
  <w:num w:numId="22" w16cid:durableId="15811393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6410310">
    <w:abstractNumId w:val="31"/>
  </w:num>
  <w:num w:numId="24" w16cid:durableId="1472989274">
    <w:abstractNumId w:val="5"/>
  </w:num>
  <w:num w:numId="25" w16cid:durableId="522476924">
    <w:abstractNumId w:val="6"/>
  </w:num>
  <w:num w:numId="26" w16cid:durableId="1424062819">
    <w:abstractNumId w:val="13"/>
  </w:num>
  <w:num w:numId="27" w16cid:durableId="1089427351">
    <w:abstractNumId w:val="4"/>
  </w:num>
  <w:num w:numId="28" w16cid:durableId="723872151">
    <w:abstractNumId w:val="3"/>
  </w:num>
  <w:num w:numId="29" w16cid:durableId="578910678">
    <w:abstractNumId w:val="21"/>
  </w:num>
  <w:num w:numId="30" w16cid:durableId="263071978">
    <w:abstractNumId w:val="25"/>
  </w:num>
  <w:num w:numId="31" w16cid:durableId="706418000">
    <w:abstractNumId w:val="29"/>
  </w:num>
  <w:num w:numId="32" w16cid:durableId="1984845640">
    <w:abstractNumId w:val="14"/>
  </w:num>
  <w:num w:numId="33" w16cid:durableId="79060294">
    <w:abstractNumId w:val="12"/>
  </w:num>
  <w:num w:numId="34" w16cid:durableId="2007247767">
    <w:abstractNumId w:val="32"/>
  </w:num>
  <w:num w:numId="35" w16cid:durableId="7008735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E4C"/>
    <w:rsid w:val="00016C3E"/>
    <w:rsid w:val="00032023"/>
    <w:rsid w:val="00035A6A"/>
    <w:rsid w:val="000369F7"/>
    <w:rsid w:val="00043A50"/>
    <w:rsid w:val="00057E8D"/>
    <w:rsid w:val="00061681"/>
    <w:rsid w:val="0007104C"/>
    <w:rsid w:val="00071EBA"/>
    <w:rsid w:val="00075982"/>
    <w:rsid w:val="00075EFB"/>
    <w:rsid w:val="00094D35"/>
    <w:rsid w:val="000A6166"/>
    <w:rsid w:val="000B3907"/>
    <w:rsid w:val="000C07B0"/>
    <w:rsid w:val="000D11A6"/>
    <w:rsid w:val="000E04A3"/>
    <w:rsid w:val="000E379C"/>
    <w:rsid w:val="000E7036"/>
    <w:rsid w:val="000F6BA7"/>
    <w:rsid w:val="001010E9"/>
    <w:rsid w:val="001041D9"/>
    <w:rsid w:val="00114219"/>
    <w:rsid w:val="0011760D"/>
    <w:rsid w:val="001332A2"/>
    <w:rsid w:val="00142DCF"/>
    <w:rsid w:val="001431C1"/>
    <w:rsid w:val="00143D5E"/>
    <w:rsid w:val="001539FD"/>
    <w:rsid w:val="00157021"/>
    <w:rsid w:val="00160D68"/>
    <w:rsid w:val="00161990"/>
    <w:rsid w:val="00170237"/>
    <w:rsid w:val="00175395"/>
    <w:rsid w:val="0019143A"/>
    <w:rsid w:val="001A2B67"/>
    <w:rsid w:val="001D4826"/>
    <w:rsid w:val="001E4B69"/>
    <w:rsid w:val="001E6B3E"/>
    <w:rsid w:val="001F4706"/>
    <w:rsid w:val="001F75DA"/>
    <w:rsid w:val="002033EC"/>
    <w:rsid w:val="00205682"/>
    <w:rsid w:val="0021562F"/>
    <w:rsid w:val="0022027D"/>
    <w:rsid w:val="00220D34"/>
    <w:rsid w:val="00250E0A"/>
    <w:rsid w:val="00252190"/>
    <w:rsid w:val="00271364"/>
    <w:rsid w:val="00282532"/>
    <w:rsid w:val="0029339A"/>
    <w:rsid w:val="002A5A6F"/>
    <w:rsid w:val="002A6A89"/>
    <w:rsid w:val="002B3B43"/>
    <w:rsid w:val="002D125C"/>
    <w:rsid w:val="002D6577"/>
    <w:rsid w:val="002E2A7B"/>
    <w:rsid w:val="002F7BBD"/>
    <w:rsid w:val="00314449"/>
    <w:rsid w:val="003261B3"/>
    <w:rsid w:val="00345B39"/>
    <w:rsid w:val="00360B43"/>
    <w:rsid w:val="0037314E"/>
    <w:rsid w:val="003A4329"/>
    <w:rsid w:val="003B4C5A"/>
    <w:rsid w:val="003B54C2"/>
    <w:rsid w:val="003C4CF8"/>
    <w:rsid w:val="003D301D"/>
    <w:rsid w:val="003D4CFB"/>
    <w:rsid w:val="003D55E6"/>
    <w:rsid w:val="003D6BE2"/>
    <w:rsid w:val="003D79B1"/>
    <w:rsid w:val="003E3679"/>
    <w:rsid w:val="003E4512"/>
    <w:rsid w:val="003E4B07"/>
    <w:rsid w:val="00400937"/>
    <w:rsid w:val="00420732"/>
    <w:rsid w:val="00421A4C"/>
    <w:rsid w:val="00425E00"/>
    <w:rsid w:val="004278A7"/>
    <w:rsid w:val="00433C06"/>
    <w:rsid w:val="004356EC"/>
    <w:rsid w:val="00441B3A"/>
    <w:rsid w:val="00445524"/>
    <w:rsid w:val="004539A2"/>
    <w:rsid w:val="00492A50"/>
    <w:rsid w:val="00493B22"/>
    <w:rsid w:val="004A2385"/>
    <w:rsid w:val="004B6953"/>
    <w:rsid w:val="004C22F2"/>
    <w:rsid w:val="004C66C2"/>
    <w:rsid w:val="00501B1F"/>
    <w:rsid w:val="00512FFB"/>
    <w:rsid w:val="005146DA"/>
    <w:rsid w:val="00516BD1"/>
    <w:rsid w:val="00522DD0"/>
    <w:rsid w:val="0052688D"/>
    <w:rsid w:val="00530969"/>
    <w:rsid w:val="005312E8"/>
    <w:rsid w:val="0053688C"/>
    <w:rsid w:val="00554EAE"/>
    <w:rsid w:val="00555626"/>
    <w:rsid w:val="00560868"/>
    <w:rsid w:val="00570859"/>
    <w:rsid w:val="005C1265"/>
    <w:rsid w:val="005C5C47"/>
    <w:rsid w:val="005D24E2"/>
    <w:rsid w:val="005E16AC"/>
    <w:rsid w:val="005E6C6B"/>
    <w:rsid w:val="00611D2D"/>
    <w:rsid w:val="00622FD7"/>
    <w:rsid w:val="0063211C"/>
    <w:rsid w:val="0063291E"/>
    <w:rsid w:val="00642EFA"/>
    <w:rsid w:val="006513AD"/>
    <w:rsid w:val="006731F4"/>
    <w:rsid w:val="0068222C"/>
    <w:rsid w:val="00682854"/>
    <w:rsid w:val="006B15D1"/>
    <w:rsid w:val="006F322A"/>
    <w:rsid w:val="006F6B0A"/>
    <w:rsid w:val="00704BD7"/>
    <w:rsid w:val="0071500D"/>
    <w:rsid w:val="00724A09"/>
    <w:rsid w:val="00740520"/>
    <w:rsid w:val="007405EB"/>
    <w:rsid w:val="0075036F"/>
    <w:rsid w:val="00762D08"/>
    <w:rsid w:val="00787356"/>
    <w:rsid w:val="00793A49"/>
    <w:rsid w:val="007B12EE"/>
    <w:rsid w:val="007B6450"/>
    <w:rsid w:val="007C4A95"/>
    <w:rsid w:val="007C6A28"/>
    <w:rsid w:val="007C7065"/>
    <w:rsid w:val="007D19C9"/>
    <w:rsid w:val="007F7BA5"/>
    <w:rsid w:val="00801544"/>
    <w:rsid w:val="008071B5"/>
    <w:rsid w:val="00814509"/>
    <w:rsid w:val="00843DAC"/>
    <w:rsid w:val="00854E4C"/>
    <w:rsid w:val="00860AB0"/>
    <w:rsid w:val="008629B5"/>
    <w:rsid w:val="00865866"/>
    <w:rsid w:val="00885762"/>
    <w:rsid w:val="008901D5"/>
    <w:rsid w:val="00891102"/>
    <w:rsid w:val="008A4704"/>
    <w:rsid w:val="008A6E50"/>
    <w:rsid w:val="008C496A"/>
    <w:rsid w:val="008D37C0"/>
    <w:rsid w:val="008E334D"/>
    <w:rsid w:val="008E7C8B"/>
    <w:rsid w:val="00902184"/>
    <w:rsid w:val="009245CA"/>
    <w:rsid w:val="00937E11"/>
    <w:rsid w:val="009638D6"/>
    <w:rsid w:val="00970056"/>
    <w:rsid w:val="0097314A"/>
    <w:rsid w:val="00975C54"/>
    <w:rsid w:val="0098231E"/>
    <w:rsid w:val="0098652C"/>
    <w:rsid w:val="009921D4"/>
    <w:rsid w:val="009A1424"/>
    <w:rsid w:val="009A2471"/>
    <w:rsid w:val="009A6D46"/>
    <w:rsid w:val="009B01EE"/>
    <w:rsid w:val="009D1292"/>
    <w:rsid w:val="009F6CB9"/>
    <w:rsid w:val="00A20E45"/>
    <w:rsid w:val="00A23B6D"/>
    <w:rsid w:val="00A4359F"/>
    <w:rsid w:val="00A453DB"/>
    <w:rsid w:val="00A4593F"/>
    <w:rsid w:val="00A57102"/>
    <w:rsid w:val="00A63EC0"/>
    <w:rsid w:val="00A7304E"/>
    <w:rsid w:val="00A90AAE"/>
    <w:rsid w:val="00A92781"/>
    <w:rsid w:val="00A95F03"/>
    <w:rsid w:val="00AA2086"/>
    <w:rsid w:val="00AB7D84"/>
    <w:rsid w:val="00AC6749"/>
    <w:rsid w:val="00AF7423"/>
    <w:rsid w:val="00B16546"/>
    <w:rsid w:val="00B3506C"/>
    <w:rsid w:val="00B47BF1"/>
    <w:rsid w:val="00B64712"/>
    <w:rsid w:val="00B654B9"/>
    <w:rsid w:val="00B76535"/>
    <w:rsid w:val="00B76DC6"/>
    <w:rsid w:val="00B8003A"/>
    <w:rsid w:val="00B80E87"/>
    <w:rsid w:val="00B82A81"/>
    <w:rsid w:val="00B94B62"/>
    <w:rsid w:val="00BA5CB9"/>
    <w:rsid w:val="00BA6735"/>
    <w:rsid w:val="00BC0308"/>
    <w:rsid w:val="00BC7CAB"/>
    <w:rsid w:val="00BD221A"/>
    <w:rsid w:val="00BD3431"/>
    <w:rsid w:val="00BD5036"/>
    <w:rsid w:val="00BE2AC9"/>
    <w:rsid w:val="00BE5F44"/>
    <w:rsid w:val="00BF09FE"/>
    <w:rsid w:val="00C071B5"/>
    <w:rsid w:val="00C17B90"/>
    <w:rsid w:val="00C215F5"/>
    <w:rsid w:val="00C23B00"/>
    <w:rsid w:val="00C352C3"/>
    <w:rsid w:val="00C36C01"/>
    <w:rsid w:val="00C52C74"/>
    <w:rsid w:val="00C57B16"/>
    <w:rsid w:val="00C66040"/>
    <w:rsid w:val="00C70ED0"/>
    <w:rsid w:val="00C85E51"/>
    <w:rsid w:val="00C93248"/>
    <w:rsid w:val="00CA7041"/>
    <w:rsid w:val="00CB554D"/>
    <w:rsid w:val="00CC41A8"/>
    <w:rsid w:val="00CF1C79"/>
    <w:rsid w:val="00CF3575"/>
    <w:rsid w:val="00CF6005"/>
    <w:rsid w:val="00D0268C"/>
    <w:rsid w:val="00D02DD8"/>
    <w:rsid w:val="00D04A6B"/>
    <w:rsid w:val="00D14837"/>
    <w:rsid w:val="00D22A6C"/>
    <w:rsid w:val="00D2649B"/>
    <w:rsid w:val="00D314CC"/>
    <w:rsid w:val="00D407A5"/>
    <w:rsid w:val="00D4144F"/>
    <w:rsid w:val="00D44EA8"/>
    <w:rsid w:val="00D6650A"/>
    <w:rsid w:val="00D92F9B"/>
    <w:rsid w:val="00DA4088"/>
    <w:rsid w:val="00DB201A"/>
    <w:rsid w:val="00DB35AA"/>
    <w:rsid w:val="00DB4ED9"/>
    <w:rsid w:val="00DB54A8"/>
    <w:rsid w:val="00DC7CEC"/>
    <w:rsid w:val="00DD0075"/>
    <w:rsid w:val="00DD256F"/>
    <w:rsid w:val="00DE1B0D"/>
    <w:rsid w:val="00DE2F3D"/>
    <w:rsid w:val="00DE6626"/>
    <w:rsid w:val="00DF3D33"/>
    <w:rsid w:val="00E2509D"/>
    <w:rsid w:val="00E36BD0"/>
    <w:rsid w:val="00E833C9"/>
    <w:rsid w:val="00EA21CB"/>
    <w:rsid w:val="00EC03AD"/>
    <w:rsid w:val="00ED1650"/>
    <w:rsid w:val="00EE0856"/>
    <w:rsid w:val="00EE10DC"/>
    <w:rsid w:val="00EE5963"/>
    <w:rsid w:val="00EE6355"/>
    <w:rsid w:val="00EF0E89"/>
    <w:rsid w:val="00F02999"/>
    <w:rsid w:val="00F04283"/>
    <w:rsid w:val="00F04EA2"/>
    <w:rsid w:val="00F269F2"/>
    <w:rsid w:val="00F313FA"/>
    <w:rsid w:val="00F3271F"/>
    <w:rsid w:val="00F45CB1"/>
    <w:rsid w:val="00F715D1"/>
    <w:rsid w:val="00F720A0"/>
    <w:rsid w:val="00F74EEC"/>
    <w:rsid w:val="00F814E9"/>
    <w:rsid w:val="00F86D0D"/>
    <w:rsid w:val="00F9264D"/>
    <w:rsid w:val="00F95A6E"/>
    <w:rsid w:val="00F974D1"/>
    <w:rsid w:val="00F97870"/>
    <w:rsid w:val="00FA0E71"/>
    <w:rsid w:val="00FA5C85"/>
    <w:rsid w:val="00FA6960"/>
    <w:rsid w:val="00FB133E"/>
    <w:rsid w:val="00FC1093"/>
    <w:rsid w:val="00FD0C87"/>
    <w:rsid w:val="00FD3387"/>
    <w:rsid w:val="00FD7252"/>
    <w:rsid w:val="00FE0BC0"/>
    <w:rsid w:val="00FE21ED"/>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A61EB"/>
  <w15:docId w15:val="{87568D83-BF14-490A-BE9A-CF675167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982"/>
    <w:pPr>
      <w:spacing w:line="264" w:lineRule="auto"/>
    </w:pPr>
  </w:style>
  <w:style w:type="paragraph" w:styleId="Heading1">
    <w:name w:val="heading 1"/>
    <w:basedOn w:val="Normal"/>
    <w:next w:val="Normal"/>
    <w:link w:val="Heading1Char"/>
    <w:uiPriority w:val="5"/>
    <w:qFormat/>
    <w:rsid w:val="00075982"/>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075982"/>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075982"/>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0759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75982"/>
  </w:style>
  <w:style w:type="table" w:customStyle="1" w:styleId="ListTable3-Accent11">
    <w:name w:val="List Table 3 - Accent 11"/>
    <w:basedOn w:val="TableNormal"/>
    <w:next w:val="ListTable3-Accent1"/>
    <w:uiPriority w:val="48"/>
    <w:rsid w:val="00075982"/>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075982"/>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075982"/>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075982"/>
    <w:pPr>
      <w:numPr>
        <w:numId w:val="1"/>
      </w:numPr>
      <w:contextualSpacing/>
    </w:pPr>
  </w:style>
  <w:style w:type="paragraph" w:styleId="Header">
    <w:name w:val="header"/>
    <w:basedOn w:val="Normal"/>
    <w:link w:val="HeaderChar"/>
    <w:uiPriority w:val="99"/>
    <w:unhideWhenUsed/>
    <w:rsid w:val="00075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982"/>
  </w:style>
  <w:style w:type="paragraph" w:styleId="Footer">
    <w:name w:val="footer"/>
    <w:basedOn w:val="Normal"/>
    <w:link w:val="FooterChar"/>
    <w:uiPriority w:val="98"/>
    <w:unhideWhenUsed/>
    <w:rsid w:val="00075982"/>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075982"/>
    <w:rPr>
      <w:rFonts w:ascii="Arial" w:hAnsi="Arial"/>
      <w:caps/>
      <w:color w:val="2575AE" w:themeColor="accent1"/>
      <w:sz w:val="16"/>
    </w:rPr>
  </w:style>
  <w:style w:type="paragraph" w:styleId="Title">
    <w:name w:val="Title"/>
    <w:basedOn w:val="Normal"/>
    <w:next w:val="Normal"/>
    <w:link w:val="TitleChar"/>
    <w:uiPriority w:val="4"/>
    <w:qFormat/>
    <w:rsid w:val="00075982"/>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075982"/>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075982"/>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75982"/>
    <w:rPr>
      <w:rFonts w:eastAsiaTheme="minorEastAsia"/>
      <w:color w:val="2575AE" w:themeColor="accent1"/>
      <w:sz w:val="32"/>
      <w:szCs w:val="32"/>
    </w:rPr>
  </w:style>
  <w:style w:type="paragraph" w:customStyle="1" w:styleId="Details">
    <w:name w:val="Details"/>
    <w:basedOn w:val="Normal"/>
    <w:uiPriority w:val="97"/>
    <w:qFormat/>
    <w:rsid w:val="00075982"/>
    <w:rPr>
      <w:color w:val="19456B" w:themeColor="background2"/>
    </w:rPr>
  </w:style>
  <w:style w:type="character" w:styleId="Hyperlink">
    <w:name w:val="Hyperlink"/>
    <w:basedOn w:val="DefaultParagraphFont"/>
    <w:uiPriority w:val="99"/>
    <w:unhideWhenUsed/>
    <w:rsid w:val="00075982"/>
    <w:rPr>
      <w:color w:val="0563C1" w:themeColor="hyperlink"/>
      <w:u w:val="single"/>
    </w:rPr>
  </w:style>
  <w:style w:type="character" w:customStyle="1" w:styleId="Heading1Char">
    <w:name w:val="Heading 1 Char"/>
    <w:basedOn w:val="DefaultParagraphFont"/>
    <w:link w:val="Heading1"/>
    <w:uiPriority w:val="5"/>
    <w:rsid w:val="00075982"/>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075982"/>
    <w:pPr>
      <w:spacing w:after="100"/>
      <w:ind w:left="1600"/>
    </w:pPr>
  </w:style>
  <w:style w:type="character" w:customStyle="1" w:styleId="Heading2Char">
    <w:name w:val="Heading 2 Char"/>
    <w:basedOn w:val="DefaultParagraphFont"/>
    <w:link w:val="Heading2"/>
    <w:uiPriority w:val="5"/>
    <w:rsid w:val="00075982"/>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075982"/>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075982"/>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75982"/>
    <w:pPr>
      <w:outlineLvl w:val="9"/>
    </w:pPr>
    <w:rPr>
      <w:color w:val="19456B" w:themeColor="background2"/>
      <w:sz w:val="20"/>
      <w:lang w:val="en-US"/>
    </w:rPr>
  </w:style>
  <w:style w:type="paragraph" w:styleId="ListParagraph">
    <w:name w:val="List Paragraph"/>
    <w:basedOn w:val="Normal"/>
    <w:uiPriority w:val="34"/>
    <w:qFormat/>
    <w:rsid w:val="00075982"/>
    <w:pPr>
      <w:ind w:left="720"/>
      <w:contextualSpacing/>
    </w:pPr>
  </w:style>
  <w:style w:type="paragraph" w:styleId="List">
    <w:name w:val="List"/>
    <w:basedOn w:val="Normal"/>
    <w:uiPriority w:val="99"/>
    <w:semiHidden/>
    <w:rsid w:val="00075982"/>
    <w:pPr>
      <w:numPr>
        <w:numId w:val="22"/>
      </w:numPr>
    </w:pPr>
  </w:style>
  <w:style w:type="paragraph" w:styleId="List2">
    <w:name w:val="List 2"/>
    <w:basedOn w:val="Normal"/>
    <w:uiPriority w:val="7"/>
    <w:rsid w:val="00075982"/>
    <w:pPr>
      <w:numPr>
        <w:ilvl w:val="1"/>
        <w:numId w:val="22"/>
      </w:numPr>
    </w:pPr>
  </w:style>
  <w:style w:type="paragraph" w:styleId="ListBullet">
    <w:name w:val="List Bullet"/>
    <w:basedOn w:val="Normal"/>
    <w:uiPriority w:val="7"/>
    <w:rsid w:val="00075982"/>
    <w:pPr>
      <w:numPr>
        <w:numId w:val="3"/>
      </w:numPr>
      <w:tabs>
        <w:tab w:val="clear" w:pos="360"/>
      </w:tabs>
      <w:ind w:left="284" w:hanging="284"/>
    </w:pPr>
  </w:style>
  <w:style w:type="paragraph" w:styleId="ListBullet2">
    <w:name w:val="List Bullet 2"/>
    <w:basedOn w:val="Normal"/>
    <w:uiPriority w:val="7"/>
    <w:rsid w:val="00075982"/>
    <w:pPr>
      <w:numPr>
        <w:numId w:val="4"/>
      </w:numPr>
      <w:ind w:left="567" w:hanging="283"/>
    </w:pPr>
  </w:style>
  <w:style w:type="table" w:styleId="TableGrid">
    <w:name w:val="Table Grid"/>
    <w:basedOn w:val="TableNormal"/>
    <w:uiPriority w:val="39"/>
    <w:rsid w:val="00075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75982"/>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075982"/>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075982"/>
    <w:rPr>
      <w:color w:val="808080"/>
    </w:rPr>
  </w:style>
  <w:style w:type="table" w:customStyle="1" w:styleId="TableGridLight1">
    <w:name w:val="Table Grid Light1"/>
    <w:basedOn w:val="TableNormal"/>
    <w:uiPriority w:val="40"/>
    <w:rsid w:val="00075982"/>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075982"/>
    <w:pPr>
      <w:numPr>
        <w:numId w:val="5"/>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075982"/>
    <w:pPr>
      <w:numPr>
        <w:ilvl w:val="1"/>
        <w:numId w:val="5"/>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075982"/>
    <w:pPr>
      <w:numPr>
        <w:ilvl w:val="2"/>
        <w:numId w:val="5"/>
      </w:numPr>
      <w:spacing w:before="240"/>
      <w:contextualSpacing/>
    </w:pPr>
    <w:rPr>
      <w:b/>
    </w:rPr>
  </w:style>
  <w:style w:type="paragraph" w:styleId="TOC2">
    <w:name w:val="toc 2"/>
    <w:basedOn w:val="Normal"/>
    <w:next w:val="Normal"/>
    <w:autoRedefine/>
    <w:uiPriority w:val="39"/>
    <w:unhideWhenUsed/>
    <w:rsid w:val="00075982"/>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075982"/>
    <w:pPr>
      <w:spacing w:after="100"/>
      <w:ind w:left="400"/>
    </w:pPr>
  </w:style>
  <w:style w:type="paragraph" w:styleId="NoSpacing">
    <w:name w:val="No Spacing"/>
    <w:uiPriority w:val="1"/>
    <w:qFormat/>
    <w:rsid w:val="00075982"/>
    <w:pPr>
      <w:spacing w:after="0" w:line="240" w:lineRule="auto"/>
    </w:pPr>
  </w:style>
  <w:style w:type="paragraph" w:customStyle="1" w:styleId="InformationPageNormal">
    <w:name w:val="Information Page Normal"/>
    <w:uiPriority w:val="1"/>
    <w:qFormat/>
    <w:rsid w:val="00075982"/>
    <w:pPr>
      <w:ind w:right="-1418"/>
    </w:pPr>
  </w:style>
  <w:style w:type="paragraph" w:customStyle="1" w:styleId="ListNumbering">
    <w:name w:val="List Numbering"/>
    <w:basedOn w:val="ListBullet"/>
    <w:uiPriority w:val="6"/>
    <w:qFormat/>
    <w:rsid w:val="00075982"/>
    <w:pPr>
      <w:numPr>
        <w:numId w:val="6"/>
      </w:numPr>
    </w:pPr>
  </w:style>
  <w:style w:type="paragraph" w:styleId="BalloonText">
    <w:name w:val="Balloon Text"/>
    <w:basedOn w:val="Normal"/>
    <w:link w:val="BalloonTextChar"/>
    <w:uiPriority w:val="99"/>
    <w:semiHidden/>
    <w:unhideWhenUsed/>
    <w:rsid w:val="00075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982"/>
    <w:rPr>
      <w:rFonts w:ascii="Tahoma" w:hAnsi="Tahoma" w:cs="Tahoma"/>
      <w:sz w:val="16"/>
      <w:szCs w:val="16"/>
    </w:rPr>
  </w:style>
  <w:style w:type="table" w:customStyle="1" w:styleId="GridTableLight1">
    <w:name w:val="Grid Table Light1"/>
    <w:basedOn w:val="TableNormal"/>
    <w:uiPriority w:val="40"/>
    <w:rsid w:val="00075982"/>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075982"/>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075982"/>
    <w:rPr>
      <w:rFonts w:eastAsia="Times New Roman" w:cs="Times New Roman"/>
      <w:szCs w:val="24"/>
      <w:lang w:eastAsia="en-GB"/>
    </w:rPr>
  </w:style>
  <w:style w:type="paragraph" w:customStyle="1" w:styleId="Contactinfo">
    <w:name w:val="Contact info"/>
    <w:basedOn w:val="Normal"/>
    <w:semiHidden/>
    <w:locked/>
    <w:rsid w:val="00075982"/>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075982"/>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075982"/>
    <w:pPr>
      <w:spacing w:after="0" w:line="240" w:lineRule="auto"/>
    </w:pPr>
  </w:style>
  <w:style w:type="character" w:customStyle="1" w:styleId="FootnoteTextChar">
    <w:name w:val="Footnote Text Char"/>
    <w:basedOn w:val="DefaultParagraphFont"/>
    <w:link w:val="FootnoteText"/>
    <w:uiPriority w:val="99"/>
    <w:semiHidden/>
    <w:rsid w:val="00075982"/>
  </w:style>
  <w:style w:type="character" w:styleId="FootnoteReference">
    <w:name w:val="footnote reference"/>
    <w:basedOn w:val="DefaultParagraphFont"/>
    <w:uiPriority w:val="99"/>
    <w:semiHidden/>
    <w:unhideWhenUsed/>
    <w:rsid w:val="00075982"/>
    <w:rPr>
      <w:vertAlign w:val="superscript"/>
    </w:rPr>
  </w:style>
  <w:style w:type="table" w:styleId="ListTable3-Accent1">
    <w:name w:val="List Table 3 Accent 1"/>
    <w:basedOn w:val="TableNormal"/>
    <w:uiPriority w:val="48"/>
    <w:rsid w:val="00075982"/>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075982"/>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075982"/>
    <w:rPr>
      <w:rFonts w:ascii="Arial" w:hAnsi="Arial"/>
      <w:color w:val="000000" w:themeColor="text1"/>
      <w:sz w:val="16"/>
    </w:rPr>
  </w:style>
  <w:style w:type="character" w:customStyle="1" w:styleId="Footer2Char">
    <w:name w:val="Footer 2 Char"/>
    <w:basedOn w:val="DefaultParagraphFont"/>
    <w:link w:val="Footer2"/>
    <w:rsid w:val="00075982"/>
    <w:rPr>
      <w:rFonts w:ascii="Arial" w:hAnsi="Arial"/>
      <w:color w:val="000000" w:themeColor="text1"/>
      <w:sz w:val="16"/>
    </w:rPr>
  </w:style>
  <w:style w:type="character" w:styleId="UnresolvedMention">
    <w:name w:val="Unresolved Mention"/>
    <w:basedOn w:val="DefaultParagraphFont"/>
    <w:uiPriority w:val="99"/>
    <w:semiHidden/>
    <w:unhideWhenUsed/>
    <w:rsid w:val="00075982"/>
    <w:rPr>
      <w:color w:val="605E5C"/>
      <w:shd w:val="clear" w:color="auto" w:fill="E1DFDD"/>
    </w:rPr>
  </w:style>
  <w:style w:type="character" w:styleId="SubtleReference">
    <w:name w:val="Subtle Reference"/>
    <w:basedOn w:val="DefaultParagraphFont"/>
    <w:uiPriority w:val="31"/>
    <w:qFormat/>
    <w:rsid w:val="00075982"/>
    <w:rPr>
      <w:caps w:val="0"/>
      <w:smallCaps w:val="0"/>
      <w:color w:val="5A5A5A" w:themeColor="text1" w:themeTint="A5"/>
    </w:rPr>
  </w:style>
  <w:style w:type="character" w:styleId="IntenseReference">
    <w:name w:val="Intense Reference"/>
    <w:basedOn w:val="DefaultParagraphFont"/>
    <w:uiPriority w:val="32"/>
    <w:qFormat/>
    <w:rsid w:val="00075982"/>
    <w:rPr>
      <w:b/>
      <w:bCs/>
      <w:caps w:val="0"/>
      <w:smallCaps w:val="0"/>
      <w:color w:val="2575AE" w:themeColor="accent1"/>
      <w:spacing w:val="5"/>
    </w:rPr>
  </w:style>
  <w:style w:type="character" w:styleId="IntenseEmphasis">
    <w:name w:val="Intense Emphasis"/>
    <w:basedOn w:val="DefaultParagraphFont"/>
    <w:uiPriority w:val="21"/>
    <w:qFormat/>
    <w:rsid w:val="00075982"/>
    <w:rPr>
      <w:i/>
      <w:iCs/>
      <w:color w:val="2575AE" w:themeColor="accent1"/>
    </w:rPr>
  </w:style>
  <w:style w:type="character" w:styleId="CommentReference">
    <w:name w:val="annotation reference"/>
    <w:basedOn w:val="DefaultParagraphFont"/>
    <w:uiPriority w:val="99"/>
    <w:semiHidden/>
    <w:unhideWhenUsed/>
    <w:rsid w:val="00854E4C"/>
    <w:rPr>
      <w:sz w:val="16"/>
      <w:szCs w:val="16"/>
    </w:rPr>
  </w:style>
  <w:style w:type="paragraph" w:styleId="CommentText">
    <w:name w:val="annotation text"/>
    <w:basedOn w:val="Normal"/>
    <w:link w:val="CommentTextChar"/>
    <w:uiPriority w:val="99"/>
    <w:unhideWhenUsed/>
    <w:rsid w:val="00854E4C"/>
    <w:pPr>
      <w:spacing w:after="160" w:line="240" w:lineRule="auto"/>
    </w:pPr>
    <w:rPr>
      <w:kern w:val="2"/>
      <w:sz w:val="22"/>
      <w:szCs w:val="22"/>
      <w:lang w:eastAsia="en-NZ"/>
      <w14:ligatures w14:val="standardContextual"/>
    </w:rPr>
  </w:style>
  <w:style w:type="character" w:customStyle="1" w:styleId="CommentTextChar">
    <w:name w:val="Comment Text Char"/>
    <w:basedOn w:val="DefaultParagraphFont"/>
    <w:link w:val="CommentText"/>
    <w:uiPriority w:val="99"/>
    <w:rsid w:val="00854E4C"/>
    <w:rPr>
      <w:kern w:val="2"/>
      <w:sz w:val="22"/>
      <w:szCs w:val="22"/>
      <w:lang w:eastAsia="en-NZ"/>
      <w14:ligatures w14:val="standardContextual"/>
    </w:rPr>
  </w:style>
  <w:style w:type="paragraph" w:styleId="CommentSubject">
    <w:name w:val="annotation subject"/>
    <w:basedOn w:val="CommentText"/>
    <w:next w:val="CommentText"/>
    <w:link w:val="CommentSubjectChar"/>
    <w:uiPriority w:val="99"/>
    <w:semiHidden/>
    <w:unhideWhenUsed/>
    <w:rsid w:val="00854E4C"/>
    <w:rPr>
      <w:b/>
      <w:bCs/>
    </w:rPr>
  </w:style>
  <w:style w:type="character" w:customStyle="1" w:styleId="CommentSubjectChar">
    <w:name w:val="Comment Subject Char"/>
    <w:basedOn w:val="CommentTextChar"/>
    <w:link w:val="CommentSubject"/>
    <w:uiPriority w:val="99"/>
    <w:semiHidden/>
    <w:rsid w:val="00854E4C"/>
    <w:rPr>
      <w:b/>
      <w:bCs/>
      <w:kern w:val="2"/>
      <w:sz w:val="22"/>
      <w:szCs w:val="22"/>
      <w:lang w:eastAsia="en-NZ"/>
      <w14:ligatures w14:val="standardContextual"/>
    </w:rPr>
  </w:style>
  <w:style w:type="paragraph" w:styleId="Revision">
    <w:name w:val="Revision"/>
    <w:hidden/>
    <w:uiPriority w:val="99"/>
    <w:semiHidden/>
    <w:rsid w:val="00854E4C"/>
    <w:pPr>
      <w:spacing w:after="0" w:line="240" w:lineRule="auto"/>
    </w:pPr>
  </w:style>
  <w:style w:type="character" w:styleId="FollowedHyperlink">
    <w:name w:val="FollowedHyperlink"/>
    <w:basedOn w:val="DefaultParagraphFont"/>
    <w:uiPriority w:val="99"/>
    <w:semiHidden/>
    <w:unhideWhenUsed/>
    <w:rsid w:val="00854E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uff.co.nz/searchresults?q=scooter+rideshare" TargetMode="External"/><Relationship Id="rId18" Type="http://schemas.openxmlformats.org/officeDocument/2006/relationships/image" Target="media/image3.tiff"/><Relationship Id="rId26" Type="http://schemas.openxmlformats.org/officeDocument/2006/relationships/image" Target="media/image4.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ekkieuni.com/courses/robotics-for-kids/" TargetMode="External"/><Relationship Id="rId34" Type="http://schemas.openxmlformats.org/officeDocument/2006/relationships/hyperlink" Target="https://www.makeblock.com/steam-kits/mbot"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lassic.csunplugged.org/activities/routing-and-deadlock/" TargetMode="External"/><Relationship Id="rId17" Type="http://schemas.openxmlformats.org/officeDocument/2006/relationships/image" Target="media/image2.tiff"/><Relationship Id="rId25" Type="http://schemas.openxmlformats.org/officeDocument/2006/relationships/hyperlink" Target="https://meetedison.com/" TargetMode="External"/><Relationship Id="rId33" Type="http://schemas.openxmlformats.org/officeDocument/2006/relationships/hyperlink" Target="https://www.sphero.com/" TargetMode="External"/><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razygames.com/game/city-car-driving-simulator" TargetMode="External"/><Relationship Id="rId20" Type="http://schemas.openxmlformats.org/officeDocument/2006/relationships/hyperlink" Target="https://www.vexrobotics.com/vexcode/vr" TargetMode="External"/><Relationship Id="rId29" Type="http://schemas.openxmlformats.org/officeDocument/2006/relationships/image" Target="media/image7.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EIk3RpV6RA" TargetMode="External"/><Relationship Id="rId24" Type="http://schemas.openxmlformats.org/officeDocument/2006/relationships/hyperlink" Target="https://www.virtualroboticstoolkit.com/" TargetMode="External"/><Relationship Id="rId32" Type="http://schemas.openxmlformats.org/officeDocument/2006/relationships/hyperlink" Target="https://meetedison.com/"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iHzzSao6ypE" TargetMode="External"/><Relationship Id="rId23" Type="http://schemas.openxmlformats.org/officeDocument/2006/relationships/hyperlink" Target="https://gazebosim.org/home"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s://www.remix.com/blog/5-transportation-challenges-facing-us-cities" TargetMode="External"/><Relationship Id="rId19" Type="http://schemas.openxmlformats.org/officeDocument/2006/relationships/hyperlink" Target="https://www.youtube.com/watch?v=yg16u_bzjPE" TargetMode="External"/><Relationship Id="rId31" Type="http://schemas.openxmlformats.org/officeDocument/2006/relationships/hyperlink" Target="https://docs.google.com/presentation/d/1L2x0zpBX72Y4i6u1QJTkMfH9cKwvunCSU3-qeXHWnYY/edit"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youtube.com/watch?v=XV-PCJM4RsA" TargetMode="External"/><Relationship Id="rId14" Type="http://schemas.openxmlformats.org/officeDocument/2006/relationships/hyperlink" Target="https://www.youtube.com/watch?v=ixIoDYVfKA0" TargetMode="External"/><Relationship Id="rId22" Type="http://schemas.openxmlformats.org/officeDocument/2006/relationships/hyperlink" Target="https://www.robotify.com/" TargetMode="External"/><Relationship Id="rId27" Type="http://schemas.openxmlformats.org/officeDocument/2006/relationships/image" Target="media/image5.svg"/><Relationship Id="rId30" Type="http://schemas.openxmlformats.org/officeDocument/2006/relationships/hyperlink" Target="https://medium.com/design-club/using-lego-and-design-thinking-to-build-user-centred-spaces-a47153777f08" TargetMode="External"/><Relationship Id="rId35" Type="http://schemas.openxmlformats.org/officeDocument/2006/relationships/hyperlink" Target="https://scratch.mit.edu/" TargetMode="External"/><Relationship Id="rId43"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127</TotalTime>
  <Pages>19</Pages>
  <Words>4612</Words>
  <Characters>26292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Title</vt:lpstr>
    </vt:vector>
  </TitlesOfParts>
  <Company>NZ Transport Agency</Company>
  <LinksUpToDate>false</LinksUpToDate>
  <CharactersWithSpaces>30843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72</cp:revision>
  <dcterms:created xsi:type="dcterms:W3CDTF">2023-10-19T01:13:00Z</dcterms:created>
  <dcterms:modified xsi:type="dcterms:W3CDTF">2023-10-23T22:15:00Z</dcterms:modified>
</cp:coreProperties>
</file>